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43856">
      <w:pPr>
        <w:pStyle w:val="15"/>
        <w:rPr>
          <w:rFonts w:hint="default" w:ascii="宋体" w:hAnsi="宋体" w:eastAsia="宋体" w:cs="宋体"/>
          <w:b w:val="0"/>
          <w:bCs w:val="0"/>
          <w:i w:val="0"/>
          <w:iC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 w:val="0"/>
          <w:bCs w:val="0"/>
          <w:i w:val="0"/>
          <w:iC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b w:val="0"/>
          <w:bCs w:val="0"/>
          <w:color w:val="191919"/>
          <w:kern w:val="2"/>
          <w:sz w:val="32"/>
          <w:szCs w:val="32"/>
          <w:shd w:val="clear" w:color="auto" w:fill="FFFFFF"/>
          <w:lang w:val="en-US" w:eastAsia="zh-CN" w:bidi="ar-SA"/>
        </w:rPr>
        <w:t>1</w:t>
      </w:r>
    </w:p>
    <w:p w14:paraId="2CFCF2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191919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91919"/>
          <w:sz w:val="36"/>
          <w:szCs w:val="36"/>
          <w:shd w:val="clear" w:color="auto" w:fill="FFFFFF"/>
          <w:lang w:val="en-US" w:eastAsia="zh-CN"/>
        </w:rPr>
        <w:t>四川巾帼园（四川省妇女儿童中心）公开招聘工作人员岗位要求一览表</w:t>
      </w:r>
    </w:p>
    <w:p w14:paraId="251DF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191919"/>
          <w:sz w:val="36"/>
          <w:szCs w:val="36"/>
          <w:shd w:val="clear" w:color="auto" w:fill="FFFFFF"/>
          <w:lang w:val="en-US" w:eastAsia="zh-CN"/>
        </w:rPr>
      </w:pPr>
    </w:p>
    <w:tbl>
      <w:tblPr>
        <w:tblStyle w:val="10"/>
        <w:tblW w:w="15720" w:type="dxa"/>
        <w:tblInd w:w="-13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810"/>
        <w:gridCol w:w="855"/>
        <w:gridCol w:w="4740"/>
        <w:gridCol w:w="7680"/>
        <w:gridCol w:w="525"/>
      </w:tblGrid>
      <w:tr w14:paraId="7AD88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110" w:type="dxa"/>
            <w:noWrap w:val="0"/>
            <w:vAlign w:val="top"/>
          </w:tcPr>
          <w:p w14:paraId="3FD13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  <w:t>招聘</w:t>
            </w:r>
          </w:p>
          <w:p w14:paraId="01A7B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810" w:type="dxa"/>
            <w:noWrap w:val="0"/>
            <w:vAlign w:val="top"/>
          </w:tcPr>
          <w:p w14:paraId="3694A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  <w:t>岗位 名称</w:t>
            </w:r>
          </w:p>
        </w:tc>
        <w:tc>
          <w:tcPr>
            <w:tcW w:w="855" w:type="dxa"/>
            <w:noWrap w:val="0"/>
            <w:vAlign w:val="top"/>
          </w:tcPr>
          <w:p w14:paraId="667C4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  <w:t>招聘</w:t>
            </w:r>
          </w:p>
          <w:p w14:paraId="1C860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  <w:t>人数</w:t>
            </w:r>
          </w:p>
        </w:tc>
        <w:tc>
          <w:tcPr>
            <w:tcW w:w="4740" w:type="dxa"/>
            <w:noWrap w:val="0"/>
            <w:vAlign w:val="center"/>
          </w:tcPr>
          <w:p w14:paraId="34B46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  <w:t>岗位职责</w:t>
            </w:r>
          </w:p>
        </w:tc>
        <w:tc>
          <w:tcPr>
            <w:tcW w:w="7680" w:type="dxa"/>
            <w:noWrap w:val="0"/>
            <w:vAlign w:val="center"/>
          </w:tcPr>
          <w:p w14:paraId="7DEE0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  <w:t>岗位要求</w:t>
            </w:r>
          </w:p>
        </w:tc>
        <w:tc>
          <w:tcPr>
            <w:tcW w:w="525" w:type="dxa"/>
            <w:noWrap w:val="0"/>
            <w:vAlign w:val="center"/>
          </w:tcPr>
          <w:p w14:paraId="7D2F1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  <w:t>备注</w:t>
            </w:r>
          </w:p>
        </w:tc>
      </w:tr>
      <w:tr w14:paraId="750C3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1110" w:type="dxa"/>
            <w:noWrap w:val="0"/>
            <w:vAlign w:val="center"/>
          </w:tcPr>
          <w:p w14:paraId="0B1ACF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四川 巾帼园（四川省妇女儿童中心）</w:t>
            </w:r>
          </w:p>
        </w:tc>
        <w:tc>
          <w:tcPr>
            <w:tcW w:w="810" w:type="dxa"/>
            <w:noWrap w:val="0"/>
            <w:textDirection w:val="tbLrV"/>
            <w:vAlign w:val="center"/>
          </w:tcPr>
          <w:p w14:paraId="433CC5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13" w:right="113" w:firstLine="536" w:firstLineChars="20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新媒体编导</w:t>
            </w:r>
          </w:p>
        </w:tc>
        <w:tc>
          <w:tcPr>
            <w:tcW w:w="855" w:type="dxa"/>
            <w:noWrap w:val="0"/>
            <w:vAlign w:val="center"/>
          </w:tcPr>
          <w:p w14:paraId="142947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19191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19191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1</w:t>
            </w:r>
          </w:p>
        </w:tc>
        <w:tc>
          <w:tcPr>
            <w:tcW w:w="4740" w:type="dxa"/>
            <w:noWrap w:val="0"/>
            <w:vAlign w:val="center"/>
          </w:tcPr>
          <w:p w14:paraId="6419E0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1.负责新媒体产品（包括且不局限于推文、图文海报、短视频、宣传片、H5等）的内容策划、文案撰写、导演、制作生产、技术把关等工作；</w:t>
            </w:r>
          </w:p>
          <w:p w14:paraId="63D8DD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2.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完成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中心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交办的其它工作。</w:t>
            </w:r>
          </w:p>
        </w:tc>
        <w:tc>
          <w:tcPr>
            <w:tcW w:w="7680" w:type="dxa"/>
            <w:noWrap w:val="0"/>
            <w:vAlign w:val="top"/>
          </w:tcPr>
          <w:p w14:paraId="4047FE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1.戏剧影视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导演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、广播电视编导、戏剧学、汉语言文学、新闻学、传播学、广告学、网络与新媒体等相关专业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；</w:t>
            </w:r>
          </w:p>
          <w:p w14:paraId="5AEE26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2.文字功底扎实，有较强的报刊杂志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及影视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采访编辑能力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,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较强的媒体内容把关能力；</w:t>
            </w:r>
          </w:p>
          <w:p w14:paraId="0C8F38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3.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具有新闻、传播、新媒体等相关领域知识储备，具有较高的新媒体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创意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策划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视频导演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、语言表达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及拍摄能力；</w:t>
            </w:r>
          </w:p>
          <w:p w14:paraId="1FD5CC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4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.具备相关工作经验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优秀项目案例的优先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。</w:t>
            </w:r>
          </w:p>
        </w:tc>
        <w:tc>
          <w:tcPr>
            <w:tcW w:w="525" w:type="dxa"/>
            <w:noWrap w:val="0"/>
            <w:vAlign w:val="top"/>
          </w:tcPr>
          <w:p w14:paraId="070F3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526C8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10" w:type="dxa"/>
            <w:noWrap w:val="0"/>
            <w:vAlign w:val="center"/>
          </w:tcPr>
          <w:p w14:paraId="0DB514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四川 巾帼园（四川省妇女儿童中心）</w:t>
            </w:r>
          </w:p>
        </w:tc>
        <w:tc>
          <w:tcPr>
            <w:tcW w:w="810" w:type="dxa"/>
            <w:noWrap w:val="0"/>
            <w:textDirection w:val="tbRlV"/>
            <w:vAlign w:val="center"/>
          </w:tcPr>
          <w:p w14:paraId="35B46F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36" w:firstLineChars="200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视频剪辑</w:t>
            </w:r>
          </w:p>
        </w:tc>
        <w:tc>
          <w:tcPr>
            <w:tcW w:w="855" w:type="dxa"/>
            <w:noWrap w:val="0"/>
            <w:vAlign w:val="center"/>
          </w:tcPr>
          <w:p w14:paraId="687BD8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19191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19191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1</w:t>
            </w:r>
          </w:p>
        </w:tc>
        <w:tc>
          <w:tcPr>
            <w:tcW w:w="4740" w:type="dxa"/>
            <w:noWrap w:val="0"/>
            <w:vAlign w:val="center"/>
          </w:tcPr>
          <w:p w14:paraId="612C8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1.负责中心微信短视频号、抖音号、小红书号等新媒体账号的运营、策划、维护等工作；</w:t>
            </w:r>
          </w:p>
          <w:p w14:paraId="21E3CA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2.负责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视频的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前期拍摄、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后期剪辑、特效包装、音频配乐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调色处理、字幕制作、合成输出等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工作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；</w:t>
            </w:r>
          </w:p>
          <w:p w14:paraId="71DFFB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3.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完成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中心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交办的其它工作。</w:t>
            </w:r>
          </w:p>
        </w:tc>
        <w:tc>
          <w:tcPr>
            <w:tcW w:w="7680" w:type="dxa"/>
            <w:noWrap w:val="0"/>
            <w:vAlign w:val="top"/>
          </w:tcPr>
          <w:p w14:paraId="57700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1.影视摄影与制作、摄影摄像技术、电视节目制作、数字媒体艺术、视觉传达设计、新媒体艺术、电影制作等相关专业；</w:t>
            </w:r>
          </w:p>
          <w:p w14:paraId="3CD55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2.精通各类主流后期制作软件，包括且不限于剪映、Adobe Premiere Pro、Final Cut Pro、Davinci等；</w:t>
            </w:r>
          </w:p>
          <w:p w14:paraId="63EDF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3.具备一定的包装制作能力，能够熟练使用AE、C4D、UE4/5等三维、二维合成软件；</w:t>
            </w:r>
          </w:p>
          <w:p w14:paraId="7B348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4.具备相关工作经验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优秀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视频作品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的优先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。</w:t>
            </w:r>
          </w:p>
        </w:tc>
        <w:tc>
          <w:tcPr>
            <w:tcW w:w="525" w:type="dxa"/>
            <w:noWrap w:val="0"/>
            <w:vAlign w:val="top"/>
          </w:tcPr>
          <w:p w14:paraId="603DC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20D28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1110" w:type="dxa"/>
            <w:noWrap w:val="0"/>
            <w:vAlign w:val="center"/>
          </w:tcPr>
          <w:p w14:paraId="51E1A7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四川 巾帼园（四川省妇女儿童中心）</w:t>
            </w:r>
          </w:p>
        </w:tc>
        <w:tc>
          <w:tcPr>
            <w:tcW w:w="810" w:type="dxa"/>
            <w:noWrap w:val="0"/>
            <w:textDirection w:val="tbRlV"/>
            <w:vAlign w:val="center"/>
          </w:tcPr>
          <w:p w14:paraId="04E959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36" w:firstLineChars="200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媒体编辑</w:t>
            </w:r>
          </w:p>
        </w:tc>
        <w:tc>
          <w:tcPr>
            <w:tcW w:w="855" w:type="dxa"/>
            <w:noWrap w:val="0"/>
            <w:vAlign w:val="center"/>
          </w:tcPr>
          <w:p w14:paraId="2BAE5D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19191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19191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1</w:t>
            </w:r>
          </w:p>
        </w:tc>
        <w:tc>
          <w:tcPr>
            <w:tcW w:w="4740" w:type="dxa"/>
            <w:noWrap w:val="0"/>
            <w:vAlign w:val="center"/>
          </w:tcPr>
          <w:p w14:paraId="23CF7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1.负责中心微信公众号、微博等新媒体账号的运营、策划、推文撰写、编辑排版、校对、维护等工作；</w:t>
            </w:r>
          </w:p>
          <w:p w14:paraId="5CE95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2.负责中心新媒体账号的活动策划、用户运营等工作；</w:t>
            </w:r>
          </w:p>
          <w:p w14:paraId="33F0B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3.负责《分忧》杂志编辑工作；</w:t>
            </w:r>
          </w:p>
          <w:p w14:paraId="1B264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4.完成中心交办的其它工作。</w:t>
            </w:r>
          </w:p>
        </w:tc>
        <w:tc>
          <w:tcPr>
            <w:tcW w:w="7680" w:type="dxa"/>
            <w:noWrap w:val="0"/>
            <w:vAlign w:val="top"/>
          </w:tcPr>
          <w:p w14:paraId="44B0E5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  <w:p w14:paraId="7798F9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1.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中文（汉语言文学）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传播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学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、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新闻学、哲学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等相关专业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；</w:t>
            </w:r>
          </w:p>
          <w:p w14:paraId="07B6FD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2.有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较为专业的报刊杂志编辑，或者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新媒体账号运营经验和项目策划、执行经验；</w:t>
            </w:r>
          </w:p>
          <w:p w14:paraId="4BEB0E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3.具备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较高的政治把关能力、文字写作能力，以及微博、微信公众号等新媒体编辑能力。</w:t>
            </w:r>
          </w:p>
        </w:tc>
        <w:tc>
          <w:tcPr>
            <w:tcW w:w="525" w:type="dxa"/>
            <w:noWrap w:val="0"/>
            <w:vAlign w:val="top"/>
          </w:tcPr>
          <w:p w14:paraId="6EF0A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1379D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10" w:type="dxa"/>
            <w:noWrap w:val="0"/>
            <w:vAlign w:val="center"/>
          </w:tcPr>
          <w:p w14:paraId="1DBA92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四川 巾帼园（四川省妇女儿童中心）</w:t>
            </w:r>
          </w:p>
        </w:tc>
        <w:tc>
          <w:tcPr>
            <w:tcW w:w="810" w:type="dxa"/>
            <w:noWrap w:val="0"/>
            <w:textDirection w:val="tbRlV"/>
            <w:vAlign w:val="center"/>
          </w:tcPr>
          <w:p w14:paraId="1E1BE6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36" w:firstLineChars="20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讲解员</w:t>
            </w:r>
          </w:p>
        </w:tc>
        <w:tc>
          <w:tcPr>
            <w:tcW w:w="855" w:type="dxa"/>
            <w:noWrap w:val="0"/>
            <w:vAlign w:val="center"/>
          </w:tcPr>
          <w:p w14:paraId="32E64A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19191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191919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1</w:t>
            </w:r>
          </w:p>
        </w:tc>
        <w:tc>
          <w:tcPr>
            <w:tcW w:w="4740" w:type="dxa"/>
            <w:noWrap w:val="0"/>
            <w:vAlign w:val="center"/>
          </w:tcPr>
          <w:p w14:paraId="073108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1.负责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中心日常接待，以及四川妇女运动史馆、儿童科技体验馆等场所的讲解工作；</w:t>
            </w:r>
          </w:p>
          <w:p w14:paraId="68DBE4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default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2.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负责中心思想引领课、家庭教育课等的宣讲工作；</w:t>
            </w:r>
          </w:p>
          <w:p w14:paraId="2A0F8D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default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3.负责中心各类</w:t>
            </w:r>
            <w:r>
              <w:rPr>
                <w:rFonts w:hint="eastAsia" w:ascii="Times New Roman" w:hAns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活动的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策划、主持等工作；</w:t>
            </w:r>
          </w:p>
          <w:p w14:paraId="0ABE4B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jc w:val="both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4.完成中心交办的其它各项工作。</w:t>
            </w:r>
          </w:p>
        </w:tc>
        <w:tc>
          <w:tcPr>
            <w:tcW w:w="7680" w:type="dxa"/>
            <w:noWrap w:val="0"/>
            <w:vAlign w:val="center"/>
          </w:tcPr>
          <w:p w14:paraId="60B03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1.播音主持、导游、中文（汉语言文学）等相关专业；</w:t>
            </w:r>
          </w:p>
          <w:p w14:paraId="07072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2.年龄35岁以下，男身高1.70米以上，女1.60米以上，形象好气质佳，普通话标准（具备二级甲等及以上水平），性格开朗，有亲和力、</w:t>
            </w:r>
            <w:r>
              <w:rPr>
                <w:rFonts w:hint="eastAsia" w:ascii="Times New Roman" w:eastAsia="方正仿宋_GB2312" w:cs="Times New Roman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团队协作能力；</w:t>
            </w:r>
          </w:p>
          <w:p w14:paraId="520B1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 xml:space="preserve">3.具有较高的语言表达能力、主持能力、讲解能力、写作能力和沟通能力；   </w:t>
            </w:r>
          </w:p>
          <w:p w14:paraId="4055E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6" w:firstLineChars="20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4.具有媒体播音主持、博物馆解说经验的优先。</w:t>
            </w:r>
          </w:p>
        </w:tc>
        <w:tc>
          <w:tcPr>
            <w:tcW w:w="525" w:type="dxa"/>
            <w:noWrap w:val="0"/>
            <w:vAlign w:val="top"/>
          </w:tcPr>
          <w:p w14:paraId="5D5BB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191919"/>
                <w:w w:val="96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</w:tbl>
    <w:p w14:paraId="76C28151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rPr>
          <w:rFonts w:hint="default" w:ascii="楷体_GB2312" w:hAnsi="楷体_GB2312" w:eastAsia="楷体_GB2312" w:cs="楷体_GB2312"/>
          <w:b w:val="0"/>
          <w:bCs w:val="0"/>
          <w:color w:val="191919"/>
          <w:w w:val="96"/>
          <w:kern w:val="2"/>
          <w:sz w:val="32"/>
          <w:szCs w:val="32"/>
          <w:shd w:val="clear" w:color="auto" w:fill="FFFFFF"/>
          <w:lang w:val="en-US" w:eastAsia="zh-CN" w:bidi="ar-SA"/>
        </w:rPr>
      </w:pPr>
    </w:p>
    <w:sectPr>
      <w:footerReference r:id="rId3" w:type="default"/>
      <w:pgSz w:w="16838" w:h="11906" w:orient="landscape"/>
      <w:pgMar w:top="1587" w:right="2098" w:bottom="1474" w:left="1984" w:header="850" w:footer="1531" w:gutter="0"/>
      <w:pgNumType w:fmt="decimal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Luxi Sans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7032E1E7-1105-406F-A6F0-D2E19CA877D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88CED74-9416-4989-9C77-D395AF85067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12B3505-8CB9-405D-B91B-E5615949BFD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B3C237B-3B10-443C-B98F-4297E2319D8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DCDE89">
    <w:pPr>
      <w:pStyle w:val="6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E760B7">
                          <w:pPr>
                            <w:pStyle w:val="6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</w:pBd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E760B7">
                    <w:pPr>
                      <w:pStyle w:val="6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</w:pBd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</w:compat>
  <w:rsids>
    <w:rsidRoot w:val="00000000"/>
    <w:rsid w:val="00013654"/>
    <w:rsid w:val="000E7B1F"/>
    <w:rsid w:val="00186BF0"/>
    <w:rsid w:val="002410F1"/>
    <w:rsid w:val="003752C8"/>
    <w:rsid w:val="003D21B2"/>
    <w:rsid w:val="005B019A"/>
    <w:rsid w:val="00645991"/>
    <w:rsid w:val="006C1091"/>
    <w:rsid w:val="007246F9"/>
    <w:rsid w:val="007263E0"/>
    <w:rsid w:val="00814795"/>
    <w:rsid w:val="00846033"/>
    <w:rsid w:val="008B73C2"/>
    <w:rsid w:val="00A67D58"/>
    <w:rsid w:val="00A97848"/>
    <w:rsid w:val="00AB7A64"/>
    <w:rsid w:val="00B87A8B"/>
    <w:rsid w:val="00C6664C"/>
    <w:rsid w:val="00DF3269"/>
    <w:rsid w:val="00EA40E8"/>
    <w:rsid w:val="010B22B0"/>
    <w:rsid w:val="011335F0"/>
    <w:rsid w:val="01215882"/>
    <w:rsid w:val="012A6BDB"/>
    <w:rsid w:val="014852B3"/>
    <w:rsid w:val="014C4DA3"/>
    <w:rsid w:val="0157021D"/>
    <w:rsid w:val="0159126E"/>
    <w:rsid w:val="0183453D"/>
    <w:rsid w:val="018605C8"/>
    <w:rsid w:val="01A050EF"/>
    <w:rsid w:val="01AF33B2"/>
    <w:rsid w:val="01C26E13"/>
    <w:rsid w:val="01C506B1"/>
    <w:rsid w:val="01D408F4"/>
    <w:rsid w:val="01DD3C4D"/>
    <w:rsid w:val="01EA636A"/>
    <w:rsid w:val="01FF1E15"/>
    <w:rsid w:val="0204742C"/>
    <w:rsid w:val="02112901"/>
    <w:rsid w:val="02274EC8"/>
    <w:rsid w:val="022B2C0A"/>
    <w:rsid w:val="0236335D"/>
    <w:rsid w:val="023D46EC"/>
    <w:rsid w:val="0241242E"/>
    <w:rsid w:val="02477318"/>
    <w:rsid w:val="024C2B81"/>
    <w:rsid w:val="024E68F9"/>
    <w:rsid w:val="0250441F"/>
    <w:rsid w:val="025C1016"/>
    <w:rsid w:val="026305F6"/>
    <w:rsid w:val="026C6D7F"/>
    <w:rsid w:val="027C5214"/>
    <w:rsid w:val="028A615F"/>
    <w:rsid w:val="029562D6"/>
    <w:rsid w:val="02A36C44"/>
    <w:rsid w:val="02B726F0"/>
    <w:rsid w:val="02BE3A7E"/>
    <w:rsid w:val="02CB7F49"/>
    <w:rsid w:val="02D36DFE"/>
    <w:rsid w:val="02D54924"/>
    <w:rsid w:val="02D768EE"/>
    <w:rsid w:val="02EB239A"/>
    <w:rsid w:val="02F474A0"/>
    <w:rsid w:val="03011BBD"/>
    <w:rsid w:val="030F6088"/>
    <w:rsid w:val="03190CB5"/>
    <w:rsid w:val="032B09E8"/>
    <w:rsid w:val="03406F06"/>
    <w:rsid w:val="03451AAA"/>
    <w:rsid w:val="03483348"/>
    <w:rsid w:val="034D095E"/>
    <w:rsid w:val="034E1A4E"/>
    <w:rsid w:val="03522419"/>
    <w:rsid w:val="0371289F"/>
    <w:rsid w:val="03824AAC"/>
    <w:rsid w:val="038971DB"/>
    <w:rsid w:val="038B483B"/>
    <w:rsid w:val="03912F41"/>
    <w:rsid w:val="039B175F"/>
    <w:rsid w:val="03A5079A"/>
    <w:rsid w:val="03AF33C7"/>
    <w:rsid w:val="03AF786B"/>
    <w:rsid w:val="03B15391"/>
    <w:rsid w:val="03B94246"/>
    <w:rsid w:val="03BC7892"/>
    <w:rsid w:val="03C672EC"/>
    <w:rsid w:val="03E70DB3"/>
    <w:rsid w:val="03F11C32"/>
    <w:rsid w:val="040F3E66"/>
    <w:rsid w:val="04143796"/>
    <w:rsid w:val="041D6583"/>
    <w:rsid w:val="04406715"/>
    <w:rsid w:val="04575F38"/>
    <w:rsid w:val="046441B2"/>
    <w:rsid w:val="04697A1A"/>
    <w:rsid w:val="0475016D"/>
    <w:rsid w:val="04787C5D"/>
    <w:rsid w:val="047F2D99"/>
    <w:rsid w:val="04811285"/>
    <w:rsid w:val="04912ACD"/>
    <w:rsid w:val="049727D9"/>
    <w:rsid w:val="04A148AB"/>
    <w:rsid w:val="04CF1588"/>
    <w:rsid w:val="04EB042F"/>
    <w:rsid w:val="04EB6681"/>
    <w:rsid w:val="04EE7F1F"/>
    <w:rsid w:val="04FF3EDA"/>
    <w:rsid w:val="051200B1"/>
    <w:rsid w:val="05143E2A"/>
    <w:rsid w:val="0539563E"/>
    <w:rsid w:val="053E4A03"/>
    <w:rsid w:val="05467D5B"/>
    <w:rsid w:val="05544226"/>
    <w:rsid w:val="0559183C"/>
    <w:rsid w:val="0561333E"/>
    <w:rsid w:val="05654685"/>
    <w:rsid w:val="056A0FA1"/>
    <w:rsid w:val="056B77C2"/>
    <w:rsid w:val="05777F14"/>
    <w:rsid w:val="057C19CF"/>
    <w:rsid w:val="05880374"/>
    <w:rsid w:val="058B39C0"/>
    <w:rsid w:val="0591547A"/>
    <w:rsid w:val="059565ED"/>
    <w:rsid w:val="05B82AAB"/>
    <w:rsid w:val="05D47115"/>
    <w:rsid w:val="05F41565"/>
    <w:rsid w:val="060043AE"/>
    <w:rsid w:val="060C2D53"/>
    <w:rsid w:val="060C4B01"/>
    <w:rsid w:val="060F639F"/>
    <w:rsid w:val="06254CEC"/>
    <w:rsid w:val="062C6F51"/>
    <w:rsid w:val="063858F6"/>
    <w:rsid w:val="064C13A1"/>
    <w:rsid w:val="066159B7"/>
    <w:rsid w:val="06715FEC"/>
    <w:rsid w:val="0680729D"/>
    <w:rsid w:val="068C79F0"/>
    <w:rsid w:val="06954AF6"/>
    <w:rsid w:val="069A210C"/>
    <w:rsid w:val="06B93F93"/>
    <w:rsid w:val="06EB0BBA"/>
    <w:rsid w:val="071C0D73"/>
    <w:rsid w:val="072365A6"/>
    <w:rsid w:val="0728596A"/>
    <w:rsid w:val="072F4F4B"/>
    <w:rsid w:val="0737795B"/>
    <w:rsid w:val="074B20D5"/>
    <w:rsid w:val="07506C6F"/>
    <w:rsid w:val="07603356"/>
    <w:rsid w:val="076F3599"/>
    <w:rsid w:val="078B7CA7"/>
    <w:rsid w:val="078D7EC3"/>
    <w:rsid w:val="07944DAE"/>
    <w:rsid w:val="07A1396F"/>
    <w:rsid w:val="07AF1BE8"/>
    <w:rsid w:val="07AF7E3A"/>
    <w:rsid w:val="07B471FE"/>
    <w:rsid w:val="07BC4304"/>
    <w:rsid w:val="07C5765D"/>
    <w:rsid w:val="07CA4C73"/>
    <w:rsid w:val="07D77390"/>
    <w:rsid w:val="07D93AFB"/>
    <w:rsid w:val="07DA312E"/>
    <w:rsid w:val="07E5385B"/>
    <w:rsid w:val="07EF0236"/>
    <w:rsid w:val="07FE2B6F"/>
    <w:rsid w:val="08202AE5"/>
    <w:rsid w:val="08251EAA"/>
    <w:rsid w:val="08314CF2"/>
    <w:rsid w:val="08395955"/>
    <w:rsid w:val="083D5445"/>
    <w:rsid w:val="084A5DB4"/>
    <w:rsid w:val="08512C9F"/>
    <w:rsid w:val="08564759"/>
    <w:rsid w:val="0858402D"/>
    <w:rsid w:val="085A5FF7"/>
    <w:rsid w:val="085B58CB"/>
    <w:rsid w:val="085D1644"/>
    <w:rsid w:val="086230FE"/>
    <w:rsid w:val="08646E76"/>
    <w:rsid w:val="086C1887"/>
    <w:rsid w:val="087A0AE8"/>
    <w:rsid w:val="087B7D1C"/>
    <w:rsid w:val="087F5A5E"/>
    <w:rsid w:val="088A61B1"/>
    <w:rsid w:val="089D7C92"/>
    <w:rsid w:val="08AE1E9F"/>
    <w:rsid w:val="08B111EB"/>
    <w:rsid w:val="08BD0334"/>
    <w:rsid w:val="08BD6586"/>
    <w:rsid w:val="08BF40AC"/>
    <w:rsid w:val="08C416C3"/>
    <w:rsid w:val="08C950B4"/>
    <w:rsid w:val="08CA47FF"/>
    <w:rsid w:val="08CC2B9C"/>
    <w:rsid w:val="08DA2C94"/>
    <w:rsid w:val="08E458C1"/>
    <w:rsid w:val="08EB6C4F"/>
    <w:rsid w:val="08F301FA"/>
    <w:rsid w:val="08F5187C"/>
    <w:rsid w:val="090D306A"/>
    <w:rsid w:val="091A12E3"/>
    <w:rsid w:val="092B1742"/>
    <w:rsid w:val="092E4D8E"/>
    <w:rsid w:val="093A3733"/>
    <w:rsid w:val="093F6F9B"/>
    <w:rsid w:val="09420839"/>
    <w:rsid w:val="09502F56"/>
    <w:rsid w:val="097736D5"/>
    <w:rsid w:val="097906FF"/>
    <w:rsid w:val="097D1872"/>
    <w:rsid w:val="097E5D15"/>
    <w:rsid w:val="09815806"/>
    <w:rsid w:val="098F1CD1"/>
    <w:rsid w:val="09992B4F"/>
    <w:rsid w:val="09A77BE3"/>
    <w:rsid w:val="09B658FB"/>
    <w:rsid w:val="09BC05EC"/>
    <w:rsid w:val="09D04097"/>
    <w:rsid w:val="09D75426"/>
    <w:rsid w:val="09E33DCA"/>
    <w:rsid w:val="09E518F1"/>
    <w:rsid w:val="09E57882"/>
    <w:rsid w:val="09EA6F07"/>
    <w:rsid w:val="09EF451D"/>
    <w:rsid w:val="09F77876"/>
    <w:rsid w:val="0A1B7A08"/>
    <w:rsid w:val="0A1E12A6"/>
    <w:rsid w:val="0A2E773B"/>
    <w:rsid w:val="0A4074CB"/>
    <w:rsid w:val="0A684EDE"/>
    <w:rsid w:val="0A6D18E6"/>
    <w:rsid w:val="0A6F1B02"/>
    <w:rsid w:val="0A782765"/>
    <w:rsid w:val="0A7F7F97"/>
    <w:rsid w:val="0A821835"/>
    <w:rsid w:val="0A943317"/>
    <w:rsid w:val="0AA07F0D"/>
    <w:rsid w:val="0AAF1EFF"/>
    <w:rsid w:val="0ABF0394"/>
    <w:rsid w:val="0AC21C32"/>
    <w:rsid w:val="0AC37758"/>
    <w:rsid w:val="0AC51722"/>
    <w:rsid w:val="0AC52104"/>
    <w:rsid w:val="0AC7549A"/>
    <w:rsid w:val="0AD025A1"/>
    <w:rsid w:val="0AD656DD"/>
    <w:rsid w:val="0ADF4592"/>
    <w:rsid w:val="0AE20526"/>
    <w:rsid w:val="0AE61DC4"/>
    <w:rsid w:val="0B161F7E"/>
    <w:rsid w:val="0B19257F"/>
    <w:rsid w:val="0B204BAA"/>
    <w:rsid w:val="0B422D73"/>
    <w:rsid w:val="0B5F3925"/>
    <w:rsid w:val="0B6E61C8"/>
    <w:rsid w:val="0B792C38"/>
    <w:rsid w:val="0B7D6E0C"/>
    <w:rsid w:val="0B860EB1"/>
    <w:rsid w:val="0B96661F"/>
    <w:rsid w:val="0BBF43C3"/>
    <w:rsid w:val="0BC1013B"/>
    <w:rsid w:val="0BCE3AE3"/>
    <w:rsid w:val="0BD87233"/>
    <w:rsid w:val="0BFC73C5"/>
    <w:rsid w:val="0C1C7A68"/>
    <w:rsid w:val="0C2A5CE1"/>
    <w:rsid w:val="0C2F779B"/>
    <w:rsid w:val="0C300E1D"/>
    <w:rsid w:val="0C394176"/>
    <w:rsid w:val="0C48085D"/>
    <w:rsid w:val="0C5B214E"/>
    <w:rsid w:val="0C6E02C3"/>
    <w:rsid w:val="0C7C4062"/>
    <w:rsid w:val="0C8573BB"/>
    <w:rsid w:val="0C917B0E"/>
    <w:rsid w:val="0C965124"/>
    <w:rsid w:val="0CA737D5"/>
    <w:rsid w:val="0CBE467B"/>
    <w:rsid w:val="0CE73BD2"/>
    <w:rsid w:val="0D1D3A97"/>
    <w:rsid w:val="0D2C3CDA"/>
    <w:rsid w:val="0D3037CB"/>
    <w:rsid w:val="0D3C216F"/>
    <w:rsid w:val="0D5116CB"/>
    <w:rsid w:val="0D71793F"/>
    <w:rsid w:val="0D921D8F"/>
    <w:rsid w:val="0D9B6F5F"/>
    <w:rsid w:val="0D9F44AC"/>
    <w:rsid w:val="0DA9532B"/>
    <w:rsid w:val="0DB22432"/>
    <w:rsid w:val="0DB55A7E"/>
    <w:rsid w:val="0DC67C8B"/>
    <w:rsid w:val="0DCE6B40"/>
    <w:rsid w:val="0DDF2AFB"/>
    <w:rsid w:val="0DE325EB"/>
    <w:rsid w:val="0DF5231E"/>
    <w:rsid w:val="0DF76096"/>
    <w:rsid w:val="0E0A5DCA"/>
    <w:rsid w:val="0E464928"/>
    <w:rsid w:val="0E5E4367"/>
    <w:rsid w:val="0E611762"/>
    <w:rsid w:val="0E611AA9"/>
    <w:rsid w:val="0E6D6359"/>
    <w:rsid w:val="0E741495"/>
    <w:rsid w:val="0E792F4F"/>
    <w:rsid w:val="0E8813E4"/>
    <w:rsid w:val="0E96765D"/>
    <w:rsid w:val="0EAF4BC3"/>
    <w:rsid w:val="0EB07C3C"/>
    <w:rsid w:val="0EB421D9"/>
    <w:rsid w:val="0EBB5316"/>
    <w:rsid w:val="0EBB70C4"/>
    <w:rsid w:val="0EBC4BEA"/>
    <w:rsid w:val="0EC51CF1"/>
    <w:rsid w:val="0EC55E01"/>
    <w:rsid w:val="0EEA1757"/>
    <w:rsid w:val="0EEC54CF"/>
    <w:rsid w:val="0EF12AE6"/>
    <w:rsid w:val="0F0C5B71"/>
    <w:rsid w:val="0F0F5558"/>
    <w:rsid w:val="0F1E7653"/>
    <w:rsid w:val="0F205179"/>
    <w:rsid w:val="0F256C33"/>
    <w:rsid w:val="0F276507"/>
    <w:rsid w:val="0F386966"/>
    <w:rsid w:val="0F5F275E"/>
    <w:rsid w:val="0F635B97"/>
    <w:rsid w:val="0F76748F"/>
    <w:rsid w:val="0F7F00F1"/>
    <w:rsid w:val="0F803E6A"/>
    <w:rsid w:val="0F836EE2"/>
    <w:rsid w:val="0F8A3E81"/>
    <w:rsid w:val="0F933B9D"/>
    <w:rsid w:val="0F9C5147"/>
    <w:rsid w:val="0FB00BF3"/>
    <w:rsid w:val="0FB27794"/>
    <w:rsid w:val="0FBA55CD"/>
    <w:rsid w:val="0FD06B9F"/>
    <w:rsid w:val="0FD146C5"/>
    <w:rsid w:val="0FD57F70"/>
    <w:rsid w:val="0FED7751"/>
    <w:rsid w:val="0FEF171B"/>
    <w:rsid w:val="0FF87EA4"/>
    <w:rsid w:val="10044A9B"/>
    <w:rsid w:val="10190546"/>
    <w:rsid w:val="10207B26"/>
    <w:rsid w:val="10240C99"/>
    <w:rsid w:val="103709CC"/>
    <w:rsid w:val="10505F32"/>
    <w:rsid w:val="106B68C8"/>
    <w:rsid w:val="106D2640"/>
    <w:rsid w:val="107734BE"/>
    <w:rsid w:val="109D11A8"/>
    <w:rsid w:val="10A65B52"/>
    <w:rsid w:val="10A735CE"/>
    <w:rsid w:val="10BE10ED"/>
    <w:rsid w:val="10BE4C49"/>
    <w:rsid w:val="10D12BCF"/>
    <w:rsid w:val="10D66437"/>
    <w:rsid w:val="10D97CD5"/>
    <w:rsid w:val="10E46E02"/>
    <w:rsid w:val="10EE19D3"/>
    <w:rsid w:val="10FB5E9E"/>
    <w:rsid w:val="110A7E8F"/>
    <w:rsid w:val="112076B2"/>
    <w:rsid w:val="112453F4"/>
    <w:rsid w:val="11286567"/>
    <w:rsid w:val="112A0531"/>
    <w:rsid w:val="112E1DCF"/>
    <w:rsid w:val="11390774"/>
    <w:rsid w:val="113B44EC"/>
    <w:rsid w:val="113D0264"/>
    <w:rsid w:val="113E3FDC"/>
    <w:rsid w:val="11447845"/>
    <w:rsid w:val="115455AE"/>
    <w:rsid w:val="11621A79"/>
    <w:rsid w:val="11717F0E"/>
    <w:rsid w:val="117D68B3"/>
    <w:rsid w:val="118F65E6"/>
    <w:rsid w:val="11965BC6"/>
    <w:rsid w:val="119A56B6"/>
    <w:rsid w:val="11AB78C4"/>
    <w:rsid w:val="11AC7198"/>
    <w:rsid w:val="11B00A36"/>
    <w:rsid w:val="11C646FD"/>
    <w:rsid w:val="11C93240"/>
    <w:rsid w:val="11D7589B"/>
    <w:rsid w:val="11D87F8D"/>
    <w:rsid w:val="11EB4164"/>
    <w:rsid w:val="11EE155E"/>
    <w:rsid w:val="11F748B7"/>
    <w:rsid w:val="12103BCB"/>
    <w:rsid w:val="1217132B"/>
    <w:rsid w:val="1226519C"/>
    <w:rsid w:val="122E5C58"/>
    <w:rsid w:val="12331667"/>
    <w:rsid w:val="123F000C"/>
    <w:rsid w:val="123F625E"/>
    <w:rsid w:val="12541D09"/>
    <w:rsid w:val="125910CE"/>
    <w:rsid w:val="12681311"/>
    <w:rsid w:val="126D4B79"/>
    <w:rsid w:val="12704669"/>
    <w:rsid w:val="12891287"/>
    <w:rsid w:val="128B14A3"/>
    <w:rsid w:val="128F2D41"/>
    <w:rsid w:val="12AD766B"/>
    <w:rsid w:val="12C56763"/>
    <w:rsid w:val="12CA1FCB"/>
    <w:rsid w:val="12CD5618"/>
    <w:rsid w:val="12D20E80"/>
    <w:rsid w:val="12DC3AAD"/>
    <w:rsid w:val="12F2507E"/>
    <w:rsid w:val="12FB3F33"/>
    <w:rsid w:val="130F3E82"/>
    <w:rsid w:val="131E7C21"/>
    <w:rsid w:val="132316DC"/>
    <w:rsid w:val="132964DD"/>
    <w:rsid w:val="132C0590"/>
    <w:rsid w:val="1340228E"/>
    <w:rsid w:val="134E6759"/>
    <w:rsid w:val="13785584"/>
    <w:rsid w:val="13946D44"/>
    <w:rsid w:val="13985C26"/>
    <w:rsid w:val="139A7BF0"/>
    <w:rsid w:val="13A26AA4"/>
    <w:rsid w:val="13B642FE"/>
    <w:rsid w:val="13B80076"/>
    <w:rsid w:val="13C46A1B"/>
    <w:rsid w:val="13DD5D2E"/>
    <w:rsid w:val="13E27F38"/>
    <w:rsid w:val="13F455AE"/>
    <w:rsid w:val="14005579"/>
    <w:rsid w:val="14025795"/>
    <w:rsid w:val="14131750"/>
    <w:rsid w:val="141D437D"/>
    <w:rsid w:val="141F00F5"/>
    <w:rsid w:val="14286B0B"/>
    <w:rsid w:val="14290F74"/>
    <w:rsid w:val="14302302"/>
    <w:rsid w:val="143771ED"/>
    <w:rsid w:val="144162BD"/>
    <w:rsid w:val="145853B5"/>
    <w:rsid w:val="146E4BD8"/>
    <w:rsid w:val="147F2243"/>
    <w:rsid w:val="148166BA"/>
    <w:rsid w:val="14A5684C"/>
    <w:rsid w:val="14B60A59"/>
    <w:rsid w:val="14BF71E2"/>
    <w:rsid w:val="14C173FE"/>
    <w:rsid w:val="14C33176"/>
    <w:rsid w:val="14C633F2"/>
    <w:rsid w:val="14E77BEC"/>
    <w:rsid w:val="150115A9"/>
    <w:rsid w:val="15082937"/>
    <w:rsid w:val="15211C4B"/>
    <w:rsid w:val="153B0F5F"/>
    <w:rsid w:val="153E27FD"/>
    <w:rsid w:val="15420A13"/>
    <w:rsid w:val="15453B8B"/>
    <w:rsid w:val="15604521"/>
    <w:rsid w:val="15681628"/>
    <w:rsid w:val="156D4E90"/>
    <w:rsid w:val="157B135B"/>
    <w:rsid w:val="15983BED"/>
    <w:rsid w:val="15997A33"/>
    <w:rsid w:val="159A3ED7"/>
    <w:rsid w:val="159E329B"/>
    <w:rsid w:val="15A00DC2"/>
    <w:rsid w:val="15AA58DF"/>
    <w:rsid w:val="15AD6B64"/>
    <w:rsid w:val="15B30AF5"/>
    <w:rsid w:val="15B605E5"/>
    <w:rsid w:val="15C56A7A"/>
    <w:rsid w:val="15D078F9"/>
    <w:rsid w:val="15E46F00"/>
    <w:rsid w:val="15E92769"/>
    <w:rsid w:val="16041350"/>
    <w:rsid w:val="160550C9"/>
    <w:rsid w:val="160B6B83"/>
    <w:rsid w:val="162C6AF9"/>
    <w:rsid w:val="163559AE"/>
    <w:rsid w:val="16534086"/>
    <w:rsid w:val="165D6CB3"/>
    <w:rsid w:val="166D15EC"/>
    <w:rsid w:val="167069E6"/>
    <w:rsid w:val="167C35DD"/>
    <w:rsid w:val="167D7355"/>
    <w:rsid w:val="16812B78"/>
    <w:rsid w:val="16A843D2"/>
    <w:rsid w:val="16AF095C"/>
    <w:rsid w:val="16B0732B"/>
    <w:rsid w:val="16B27132"/>
    <w:rsid w:val="16BA2357"/>
    <w:rsid w:val="16BA5EB3"/>
    <w:rsid w:val="16C46D32"/>
    <w:rsid w:val="16C531D6"/>
    <w:rsid w:val="16CD208A"/>
    <w:rsid w:val="16DB6E25"/>
    <w:rsid w:val="16FA2753"/>
    <w:rsid w:val="170535D2"/>
    <w:rsid w:val="17081314"/>
    <w:rsid w:val="172123D6"/>
    <w:rsid w:val="17215F32"/>
    <w:rsid w:val="172779EC"/>
    <w:rsid w:val="17365E81"/>
    <w:rsid w:val="174165D4"/>
    <w:rsid w:val="17614581"/>
    <w:rsid w:val="176F6C9D"/>
    <w:rsid w:val="177644D0"/>
    <w:rsid w:val="17824C23"/>
    <w:rsid w:val="179B3F36"/>
    <w:rsid w:val="179B5CE4"/>
    <w:rsid w:val="17CF3BE0"/>
    <w:rsid w:val="17E458DD"/>
    <w:rsid w:val="17EE22B8"/>
    <w:rsid w:val="17FF2717"/>
    <w:rsid w:val="181D494B"/>
    <w:rsid w:val="18356139"/>
    <w:rsid w:val="183A54FD"/>
    <w:rsid w:val="183D0B4A"/>
    <w:rsid w:val="18414ADE"/>
    <w:rsid w:val="18420856"/>
    <w:rsid w:val="184C6FDF"/>
    <w:rsid w:val="18562F63"/>
    <w:rsid w:val="18622CA6"/>
    <w:rsid w:val="1869193F"/>
    <w:rsid w:val="1870214D"/>
    <w:rsid w:val="187A7FF0"/>
    <w:rsid w:val="187D363C"/>
    <w:rsid w:val="187D53EA"/>
    <w:rsid w:val="18860743"/>
    <w:rsid w:val="189866C8"/>
    <w:rsid w:val="189F1804"/>
    <w:rsid w:val="18A706B9"/>
    <w:rsid w:val="18A71BB9"/>
    <w:rsid w:val="18AB01A9"/>
    <w:rsid w:val="18AF707B"/>
    <w:rsid w:val="18B3705E"/>
    <w:rsid w:val="18D55226"/>
    <w:rsid w:val="18DA672E"/>
    <w:rsid w:val="18E66D77"/>
    <w:rsid w:val="18ED431E"/>
    <w:rsid w:val="18F27B86"/>
    <w:rsid w:val="18F356AC"/>
    <w:rsid w:val="18F97167"/>
    <w:rsid w:val="18FD7E22"/>
    <w:rsid w:val="19145D4E"/>
    <w:rsid w:val="191B532F"/>
    <w:rsid w:val="192835A8"/>
    <w:rsid w:val="19377C8F"/>
    <w:rsid w:val="19481E9C"/>
    <w:rsid w:val="194D1260"/>
    <w:rsid w:val="1954439D"/>
    <w:rsid w:val="197E766C"/>
    <w:rsid w:val="198033E4"/>
    <w:rsid w:val="1988673C"/>
    <w:rsid w:val="199B6470"/>
    <w:rsid w:val="199E1ABC"/>
    <w:rsid w:val="19B1359D"/>
    <w:rsid w:val="19C91ECA"/>
    <w:rsid w:val="19D11E91"/>
    <w:rsid w:val="19DB6B5B"/>
    <w:rsid w:val="19F93196"/>
    <w:rsid w:val="1A2E4BEE"/>
    <w:rsid w:val="1A444411"/>
    <w:rsid w:val="1A491A28"/>
    <w:rsid w:val="1A495ECC"/>
    <w:rsid w:val="1A4C32C6"/>
    <w:rsid w:val="1A514D80"/>
    <w:rsid w:val="1A514EE0"/>
    <w:rsid w:val="1A620D3B"/>
    <w:rsid w:val="1A642D06"/>
    <w:rsid w:val="1A815666"/>
    <w:rsid w:val="1A9C249F"/>
    <w:rsid w:val="1AA80E44"/>
    <w:rsid w:val="1AAA5561"/>
    <w:rsid w:val="1AB01AA7"/>
    <w:rsid w:val="1AE17EB2"/>
    <w:rsid w:val="1AEF625F"/>
    <w:rsid w:val="1AF000F5"/>
    <w:rsid w:val="1AF71484"/>
    <w:rsid w:val="1B1464DA"/>
    <w:rsid w:val="1B216501"/>
    <w:rsid w:val="1B283D33"/>
    <w:rsid w:val="1B37728E"/>
    <w:rsid w:val="1B4C2509"/>
    <w:rsid w:val="1B527002"/>
    <w:rsid w:val="1B6E4200"/>
    <w:rsid w:val="1B724FAE"/>
    <w:rsid w:val="1B8C2514"/>
    <w:rsid w:val="1B8D6B64"/>
    <w:rsid w:val="1B917B2A"/>
    <w:rsid w:val="1B9375C5"/>
    <w:rsid w:val="1BA809D0"/>
    <w:rsid w:val="1BAA0BEC"/>
    <w:rsid w:val="1BAA299A"/>
    <w:rsid w:val="1BAA4748"/>
    <w:rsid w:val="1BAF1D5E"/>
    <w:rsid w:val="1BBE01F3"/>
    <w:rsid w:val="1BCC2910"/>
    <w:rsid w:val="1BDE43F2"/>
    <w:rsid w:val="1BFB4FA4"/>
    <w:rsid w:val="1BFD0D1C"/>
    <w:rsid w:val="1C0227D6"/>
    <w:rsid w:val="1C0876C1"/>
    <w:rsid w:val="1C1253C1"/>
    <w:rsid w:val="1C252021"/>
    <w:rsid w:val="1C3F7586"/>
    <w:rsid w:val="1C493F61"/>
    <w:rsid w:val="1C56042C"/>
    <w:rsid w:val="1C5F7921"/>
    <w:rsid w:val="1C632B49"/>
    <w:rsid w:val="1C793776"/>
    <w:rsid w:val="1C7B60E4"/>
    <w:rsid w:val="1CB17D58"/>
    <w:rsid w:val="1CC25AC1"/>
    <w:rsid w:val="1CCC06EE"/>
    <w:rsid w:val="1CDA105D"/>
    <w:rsid w:val="1CE1063D"/>
    <w:rsid w:val="1CE67A02"/>
    <w:rsid w:val="1CF163A7"/>
    <w:rsid w:val="1CF55E97"/>
    <w:rsid w:val="1D01483C"/>
    <w:rsid w:val="1D0C4F8F"/>
    <w:rsid w:val="1D1F4CC2"/>
    <w:rsid w:val="1D305121"/>
    <w:rsid w:val="1D322C47"/>
    <w:rsid w:val="1D444728"/>
    <w:rsid w:val="1D4478A7"/>
    <w:rsid w:val="1D4604A0"/>
    <w:rsid w:val="1D4666F2"/>
    <w:rsid w:val="1D4B3D09"/>
    <w:rsid w:val="1D4F1A4B"/>
    <w:rsid w:val="1D5030CD"/>
    <w:rsid w:val="1D660B43"/>
    <w:rsid w:val="1D8D2573"/>
    <w:rsid w:val="1D983A66"/>
    <w:rsid w:val="1D990F18"/>
    <w:rsid w:val="1DA17DCD"/>
    <w:rsid w:val="1DB827F8"/>
    <w:rsid w:val="1DD26DCC"/>
    <w:rsid w:val="1DE657E0"/>
    <w:rsid w:val="1DF4614E"/>
    <w:rsid w:val="1E0C3498"/>
    <w:rsid w:val="1E2D1660"/>
    <w:rsid w:val="1E2F310A"/>
    <w:rsid w:val="1E3807E7"/>
    <w:rsid w:val="1E401394"/>
    <w:rsid w:val="1E5C1C6B"/>
    <w:rsid w:val="1E652BA8"/>
    <w:rsid w:val="1E6C03DB"/>
    <w:rsid w:val="1E827BFE"/>
    <w:rsid w:val="1E8474D2"/>
    <w:rsid w:val="1E894AE9"/>
    <w:rsid w:val="1E8A0861"/>
    <w:rsid w:val="1E917E41"/>
    <w:rsid w:val="1E9D0594"/>
    <w:rsid w:val="1ECE074D"/>
    <w:rsid w:val="1ED33FB6"/>
    <w:rsid w:val="1EDF6DFF"/>
    <w:rsid w:val="1EEB1B44"/>
    <w:rsid w:val="1EED151B"/>
    <w:rsid w:val="1EEE0DF0"/>
    <w:rsid w:val="1EFA3C38"/>
    <w:rsid w:val="1EFC175F"/>
    <w:rsid w:val="1F0C571A"/>
    <w:rsid w:val="1F0E3240"/>
    <w:rsid w:val="1F114ADE"/>
    <w:rsid w:val="1F1545CE"/>
    <w:rsid w:val="1F1D16D5"/>
    <w:rsid w:val="1F1F369F"/>
    <w:rsid w:val="1F291E28"/>
    <w:rsid w:val="1F2962CC"/>
    <w:rsid w:val="1F2B5BA0"/>
    <w:rsid w:val="1F352C40"/>
    <w:rsid w:val="1F4C5B16"/>
    <w:rsid w:val="1F4D3D68"/>
    <w:rsid w:val="1F4E5D32"/>
    <w:rsid w:val="1F533C43"/>
    <w:rsid w:val="1F572E39"/>
    <w:rsid w:val="1F6E1F30"/>
    <w:rsid w:val="1F705CA9"/>
    <w:rsid w:val="1F72557D"/>
    <w:rsid w:val="1F7A08D5"/>
    <w:rsid w:val="1F833C2E"/>
    <w:rsid w:val="1F881244"/>
    <w:rsid w:val="1F890B18"/>
    <w:rsid w:val="1F923E71"/>
    <w:rsid w:val="1F974FE3"/>
    <w:rsid w:val="1F9C084C"/>
    <w:rsid w:val="1F9D6372"/>
    <w:rsid w:val="1FBA5176"/>
    <w:rsid w:val="1FC85AE5"/>
    <w:rsid w:val="1FCF6ED0"/>
    <w:rsid w:val="1FF32ECF"/>
    <w:rsid w:val="1FF97891"/>
    <w:rsid w:val="1FFC12EA"/>
    <w:rsid w:val="200563F1"/>
    <w:rsid w:val="201900EE"/>
    <w:rsid w:val="201E74B3"/>
    <w:rsid w:val="202D3637"/>
    <w:rsid w:val="202D76F6"/>
    <w:rsid w:val="203B1E13"/>
    <w:rsid w:val="203D202F"/>
    <w:rsid w:val="204038CD"/>
    <w:rsid w:val="204A64FA"/>
    <w:rsid w:val="204D1B46"/>
    <w:rsid w:val="2051351E"/>
    <w:rsid w:val="205630F0"/>
    <w:rsid w:val="205729C5"/>
    <w:rsid w:val="205B0707"/>
    <w:rsid w:val="205E3D53"/>
    <w:rsid w:val="20717F2A"/>
    <w:rsid w:val="207215AC"/>
    <w:rsid w:val="20895274"/>
    <w:rsid w:val="20C718F8"/>
    <w:rsid w:val="20CF69FF"/>
    <w:rsid w:val="20D14525"/>
    <w:rsid w:val="20D504B9"/>
    <w:rsid w:val="210B5C89"/>
    <w:rsid w:val="21130FE1"/>
    <w:rsid w:val="213351E0"/>
    <w:rsid w:val="213F1DD6"/>
    <w:rsid w:val="21425423"/>
    <w:rsid w:val="214E3DC8"/>
    <w:rsid w:val="21621621"/>
    <w:rsid w:val="216B6728"/>
    <w:rsid w:val="2177331E"/>
    <w:rsid w:val="217952E8"/>
    <w:rsid w:val="2181419D"/>
    <w:rsid w:val="218358F0"/>
    <w:rsid w:val="2188552B"/>
    <w:rsid w:val="21BA320B"/>
    <w:rsid w:val="21C81DCC"/>
    <w:rsid w:val="21E36C06"/>
    <w:rsid w:val="21EF545F"/>
    <w:rsid w:val="21FB6297"/>
    <w:rsid w:val="22162B37"/>
    <w:rsid w:val="221943D6"/>
    <w:rsid w:val="222C235B"/>
    <w:rsid w:val="22350AE4"/>
    <w:rsid w:val="226671AC"/>
    <w:rsid w:val="226C09A9"/>
    <w:rsid w:val="22771FA7"/>
    <w:rsid w:val="22835CF3"/>
    <w:rsid w:val="228E4DC3"/>
    <w:rsid w:val="229B4DEB"/>
    <w:rsid w:val="22A77C33"/>
    <w:rsid w:val="22B45E4A"/>
    <w:rsid w:val="22CA1B74"/>
    <w:rsid w:val="22E26EBD"/>
    <w:rsid w:val="22FB1D2D"/>
    <w:rsid w:val="23010A56"/>
    <w:rsid w:val="23103A2A"/>
    <w:rsid w:val="232079E6"/>
    <w:rsid w:val="23272B22"/>
    <w:rsid w:val="232B0864"/>
    <w:rsid w:val="233A2855"/>
    <w:rsid w:val="233D40F4"/>
    <w:rsid w:val="23492A98"/>
    <w:rsid w:val="23562E3F"/>
    <w:rsid w:val="23582CDC"/>
    <w:rsid w:val="23641680"/>
    <w:rsid w:val="2366189C"/>
    <w:rsid w:val="23711FEF"/>
    <w:rsid w:val="23737B15"/>
    <w:rsid w:val="23751A8C"/>
    <w:rsid w:val="237A70F6"/>
    <w:rsid w:val="237D2742"/>
    <w:rsid w:val="23865A9B"/>
    <w:rsid w:val="238E0DF3"/>
    <w:rsid w:val="23931F66"/>
    <w:rsid w:val="23A75A11"/>
    <w:rsid w:val="23C24E74"/>
    <w:rsid w:val="23CB7951"/>
    <w:rsid w:val="23EA427B"/>
    <w:rsid w:val="23EB3B50"/>
    <w:rsid w:val="240F3CE2"/>
    <w:rsid w:val="24213A15"/>
    <w:rsid w:val="2423153B"/>
    <w:rsid w:val="242B2EF0"/>
    <w:rsid w:val="24413402"/>
    <w:rsid w:val="2443573A"/>
    <w:rsid w:val="244A4D1A"/>
    <w:rsid w:val="2466767A"/>
    <w:rsid w:val="248024EA"/>
    <w:rsid w:val="24835594"/>
    <w:rsid w:val="2493065F"/>
    <w:rsid w:val="249441E7"/>
    <w:rsid w:val="24A720CC"/>
    <w:rsid w:val="24B66604"/>
    <w:rsid w:val="24B91EA0"/>
    <w:rsid w:val="24C148B0"/>
    <w:rsid w:val="24C20D54"/>
    <w:rsid w:val="24C3687B"/>
    <w:rsid w:val="24D942F0"/>
    <w:rsid w:val="24EF7670"/>
    <w:rsid w:val="24FD1D8D"/>
    <w:rsid w:val="24FE5B05"/>
    <w:rsid w:val="250273A3"/>
    <w:rsid w:val="250C1FD0"/>
    <w:rsid w:val="250D7AF6"/>
    <w:rsid w:val="25115838"/>
    <w:rsid w:val="251B2213"/>
    <w:rsid w:val="2524556B"/>
    <w:rsid w:val="252F3F10"/>
    <w:rsid w:val="2530284B"/>
    <w:rsid w:val="25317C88"/>
    <w:rsid w:val="25370037"/>
    <w:rsid w:val="25407ECB"/>
    <w:rsid w:val="255319AC"/>
    <w:rsid w:val="255A0F8D"/>
    <w:rsid w:val="255D6CCF"/>
    <w:rsid w:val="258E6E89"/>
    <w:rsid w:val="25983863"/>
    <w:rsid w:val="25A84355"/>
    <w:rsid w:val="25B06DFF"/>
    <w:rsid w:val="25C1725E"/>
    <w:rsid w:val="25C24D84"/>
    <w:rsid w:val="25C91C6F"/>
    <w:rsid w:val="25CB3C39"/>
    <w:rsid w:val="25DC5E46"/>
    <w:rsid w:val="25DD396C"/>
    <w:rsid w:val="25DF5936"/>
    <w:rsid w:val="25E116AE"/>
    <w:rsid w:val="25E371D4"/>
    <w:rsid w:val="25E72D4E"/>
    <w:rsid w:val="25E76599"/>
    <w:rsid w:val="25FC33D9"/>
    <w:rsid w:val="262B2929"/>
    <w:rsid w:val="262E5F76"/>
    <w:rsid w:val="263712CE"/>
    <w:rsid w:val="263E08AF"/>
    <w:rsid w:val="26404E20"/>
    <w:rsid w:val="26445799"/>
    <w:rsid w:val="264834DB"/>
    <w:rsid w:val="265005E2"/>
    <w:rsid w:val="265D7EFE"/>
    <w:rsid w:val="265F25D3"/>
    <w:rsid w:val="2668592C"/>
    <w:rsid w:val="26720558"/>
    <w:rsid w:val="268169ED"/>
    <w:rsid w:val="2685028B"/>
    <w:rsid w:val="268D5392"/>
    <w:rsid w:val="268E668F"/>
    <w:rsid w:val="26962499"/>
    <w:rsid w:val="26A30712"/>
    <w:rsid w:val="26A60202"/>
    <w:rsid w:val="26A76454"/>
    <w:rsid w:val="26A85D28"/>
    <w:rsid w:val="26CC7C68"/>
    <w:rsid w:val="26D62895"/>
    <w:rsid w:val="26D94133"/>
    <w:rsid w:val="26EB3E67"/>
    <w:rsid w:val="26EC030B"/>
    <w:rsid w:val="26F61189"/>
    <w:rsid w:val="2705317A"/>
    <w:rsid w:val="270933F2"/>
    <w:rsid w:val="27127645"/>
    <w:rsid w:val="27160EE4"/>
    <w:rsid w:val="271635D9"/>
    <w:rsid w:val="271E0DD6"/>
    <w:rsid w:val="271E5FEA"/>
    <w:rsid w:val="272D447F"/>
    <w:rsid w:val="2751016E"/>
    <w:rsid w:val="275B0FEC"/>
    <w:rsid w:val="275D6B12"/>
    <w:rsid w:val="275F6D2E"/>
    <w:rsid w:val="27693709"/>
    <w:rsid w:val="277125BE"/>
    <w:rsid w:val="277B51EB"/>
    <w:rsid w:val="27816C71"/>
    <w:rsid w:val="278D4EE0"/>
    <w:rsid w:val="27960276"/>
    <w:rsid w:val="27A75FE0"/>
    <w:rsid w:val="27C22E19"/>
    <w:rsid w:val="27D33279"/>
    <w:rsid w:val="27D50D9F"/>
    <w:rsid w:val="27D52B4D"/>
    <w:rsid w:val="27D72D69"/>
    <w:rsid w:val="27DA0163"/>
    <w:rsid w:val="27DD5EA5"/>
    <w:rsid w:val="27E52193"/>
    <w:rsid w:val="27EB15EE"/>
    <w:rsid w:val="27F33C7F"/>
    <w:rsid w:val="280166D5"/>
    <w:rsid w:val="280E42B1"/>
    <w:rsid w:val="281077CC"/>
    <w:rsid w:val="28182B6A"/>
    <w:rsid w:val="28237D5C"/>
    <w:rsid w:val="282E04AF"/>
    <w:rsid w:val="284101E2"/>
    <w:rsid w:val="284D4E05"/>
    <w:rsid w:val="285223EF"/>
    <w:rsid w:val="2874680A"/>
    <w:rsid w:val="287560DE"/>
    <w:rsid w:val="28893937"/>
    <w:rsid w:val="288D3773"/>
    <w:rsid w:val="288F6DD7"/>
    <w:rsid w:val="28940C5A"/>
    <w:rsid w:val="28942A08"/>
    <w:rsid w:val="28B07116"/>
    <w:rsid w:val="28B210E0"/>
    <w:rsid w:val="28B557CF"/>
    <w:rsid w:val="28B704A4"/>
    <w:rsid w:val="28C826B1"/>
    <w:rsid w:val="29080D00"/>
    <w:rsid w:val="2919115F"/>
    <w:rsid w:val="29197BC1"/>
    <w:rsid w:val="292D173D"/>
    <w:rsid w:val="29313F58"/>
    <w:rsid w:val="2939535D"/>
    <w:rsid w:val="293F112D"/>
    <w:rsid w:val="295E4DC4"/>
    <w:rsid w:val="29656152"/>
    <w:rsid w:val="29712D49"/>
    <w:rsid w:val="29787C34"/>
    <w:rsid w:val="297D524A"/>
    <w:rsid w:val="29852351"/>
    <w:rsid w:val="29860C8B"/>
    <w:rsid w:val="29977D32"/>
    <w:rsid w:val="299E5F10"/>
    <w:rsid w:val="29A90022"/>
    <w:rsid w:val="29B34BE6"/>
    <w:rsid w:val="29D124F9"/>
    <w:rsid w:val="29F15C38"/>
    <w:rsid w:val="2A055F83"/>
    <w:rsid w:val="2A0B5113"/>
    <w:rsid w:val="2A1262DA"/>
    <w:rsid w:val="2A24600D"/>
    <w:rsid w:val="2A426494"/>
    <w:rsid w:val="2A663F30"/>
    <w:rsid w:val="2A6D1762"/>
    <w:rsid w:val="2A8940C2"/>
    <w:rsid w:val="2A8D5961"/>
    <w:rsid w:val="2A9860B3"/>
    <w:rsid w:val="2AA35184"/>
    <w:rsid w:val="2AA75275"/>
    <w:rsid w:val="2AC3330D"/>
    <w:rsid w:val="2ACB6489"/>
    <w:rsid w:val="2ACD2201"/>
    <w:rsid w:val="2AD27817"/>
    <w:rsid w:val="2AE15CAC"/>
    <w:rsid w:val="2AEA4B61"/>
    <w:rsid w:val="2AEC6B2B"/>
    <w:rsid w:val="2AED63FF"/>
    <w:rsid w:val="2AFE23BA"/>
    <w:rsid w:val="2B165956"/>
    <w:rsid w:val="2B177920"/>
    <w:rsid w:val="2B400F64"/>
    <w:rsid w:val="2B465B0F"/>
    <w:rsid w:val="2B597F39"/>
    <w:rsid w:val="2B6366C1"/>
    <w:rsid w:val="2B6C7A10"/>
    <w:rsid w:val="2B7408CF"/>
    <w:rsid w:val="2B795EE5"/>
    <w:rsid w:val="2B7E0F7D"/>
    <w:rsid w:val="2B8A1EA0"/>
    <w:rsid w:val="2B9176D3"/>
    <w:rsid w:val="2B976711"/>
    <w:rsid w:val="2B977451"/>
    <w:rsid w:val="2B9845BD"/>
    <w:rsid w:val="2B9B40AD"/>
    <w:rsid w:val="2B9E289E"/>
    <w:rsid w:val="2BA70CA4"/>
    <w:rsid w:val="2BAA2C54"/>
    <w:rsid w:val="2BB60EE7"/>
    <w:rsid w:val="2BC9571A"/>
    <w:rsid w:val="2BD3054D"/>
    <w:rsid w:val="2BD96984"/>
    <w:rsid w:val="2BDE4899"/>
    <w:rsid w:val="2BF612E4"/>
    <w:rsid w:val="2BFD2672"/>
    <w:rsid w:val="2C0004FA"/>
    <w:rsid w:val="2C041C52"/>
    <w:rsid w:val="2C043A01"/>
    <w:rsid w:val="2C057779"/>
    <w:rsid w:val="2C33078A"/>
    <w:rsid w:val="2C332538"/>
    <w:rsid w:val="2C3B77C8"/>
    <w:rsid w:val="2C414C55"/>
    <w:rsid w:val="2C4464F3"/>
    <w:rsid w:val="2C46226B"/>
    <w:rsid w:val="2C7566AC"/>
    <w:rsid w:val="2C772424"/>
    <w:rsid w:val="2C8D1C48"/>
    <w:rsid w:val="2CA945A8"/>
    <w:rsid w:val="2CB74F17"/>
    <w:rsid w:val="2CB847EB"/>
    <w:rsid w:val="2CDA29B3"/>
    <w:rsid w:val="2CE37ABA"/>
    <w:rsid w:val="2D0D4B37"/>
    <w:rsid w:val="2D1E0AF2"/>
    <w:rsid w:val="2D1E6D44"/>
    <w:rsid w:val="2D216834"/>
    <w:rsid w:val="2D2D36CA"/>
    <w:rsid w:val="2D3E1194"/>
    <w:rsid w:val="2D410C84"/>
    <w:rsid w:val="2D5B3AF4"/>
    <w:rsid w:val="2D5B7F98"/>
    <w:rsid w:val="2D6230D5"/>
    <w:rsid w:val="2D6A3D37"/>
    <w:rsid w:val="2D7626DC"/>
    <w:rsid w:val="2D8C0151"/>
    <w:rsid w:val="2D8D7A26"/>
    <w:rsid w:val="2D8F379E"/>
    <w:rsid w:val="2D940DB4"/>
    <w:rsid w:val="2DB1558B"/>
    <w:rsid w:val="2DBC58A4"/>
    <w:rsid w:val="2DF14458"/>
    <w:rsid w:val="2DF31F7F"/>
    <w:rsid w:val="2DFE0923"/>
    <w:rsid w:val="2E077B4F"/>
    <w:rsid w:val="2E100D83"/>
    <w:rsid w:val="2E110657"/>
    <w:rsid w:val="2E19750B"/>
    <w:rsid w:val="2E1B3283"/>
    <w:rsid w:val="2E216586"/>
    <w:rsid w:val="2E2B796A"/>
    <w:rsid w:val="2E3305CD"/>
    <w:rsid w:val="2E4C78E1"/>
    <w:rsid w:val="2E552C39"/>
    <w:rsid w:val="2E67296D"/>
    <w:rsid w:val="2E6C3ADF"/>
    <w:rsid w:val="2E6E5700"/>
    <w:rsid w:val="2E813B76"/>
    <w:rsid w:val="2E8C5F2F"/>
    <w:rsid w:val="2E9F5C62"/>
    <w:rsid w:val="2EAC037F"/>
    <w:rsid w:val="2EB01C1E"/>
    <w:rsid w:val="2EB21E3A"/>
    <w:rsid w:val="2EBA2A9C"/>
    <w:rsid w:val="2ECD6C74"/>
    <w:rsid w:val="2EFF2BA5"/>
    <w:rsid w:val="2F0B154A"/>
    <w:rsid w:val="2F1523C9"/>
    <w:rsid w:val="2F2B1BEC"/>
    <w:rsid w:val="2F2F6948"/>
    <w:rsid w:val="2F326AD7"/>
    <w:rsid w:val="2F3960B7"/>
    <w:rsid w:val="2F3E36CD"/>
    <w:rsid w:val="2F452CAE"/>
    <w:rsid w:val="2F4A02C4"/>
    <w:rsid w:val="2F725125"/>
    <w:rsid w:val="2F77273B"/>
    <w:rsid w:val="2F7B222C"/>
    <w:rsid w:val="2F860BD0"/>
    <w:rsid w:val="2F963509"/>
    <w:rsid w:val="2FB41BE1"/>
    <w:rsid w:val="2FB90FA6"/>
    <w:rsid w:val="2FC71915"/>
    <w:rsid w:val="2FD933F6"/>
    <w:rsid w:val="2FDB53C0"/>
    <w:rsid w:val="2FF06809"/>
    <w:rsid w:val="2FF3270A"/>
    <w:rsid w:val="30030473"/>
    <w:rsid w:val="30073ABF"/>
    <w:rsid w:val="300C37CC"/>
    <w:rsid w:val="30142680"/>
    <w:rsid w:val="3025488D"/>
    <w:rsid w:val="303074BA"/>
    <w:rsid w:val="304940D8"/>
    <w:rsid w:val="304D478F"/>
    <w:rsid w:val="304F36B8"/>
    <w:rsid w:val="306929CC"/>
    <w:rsid w:val="307B44AD"/>
    <w:rsid w:val="30896BCA"/>
    <w:rsid w:val="308A649E"/>
    <w:rsid w:val="308F1853"/>
    <w:rsid w:val="309A4933"/>
    <w:rsid w:val="309D08C8"/>
    <w:rsid w:val="30AB4D93"/>
    <w:rsid w:val="30AD0B0B"/>
    <w:rsid w:val="30B00657"/>
    <w:rsid w:val="30B04157"/>
    <w:rsid w:val="30B31E99"/>
    <w:rsid w:val="30B73737"/>
    <w:rsid w:val="30BA4FD6"/>
    <w:rsid w:val="30BD4333"/>
    <w:rsid w:val="30BD4AC6"/>
    <w:rsid w:val="30C65728"/>
    <w:rsid w:val="30CC6AB7"/>
    <w:rsid w:val="30D065A7"/>
    <w:rsid w:val="30D20571"/>
    <w:rsid w:val="30D50061"/>
    <w:rsid w:val="30D53BBD"/>
    <w:rsid w:val="30DC319E"/>
    <w:rsid w:val="30E262DA"/>
    <w:rsid w:val="30E65DCB"/>
    <w:rsid w:val="30E7260A"/>
    <w:rsid w:val="30E87D95"/>
    <w:rsid w:val="30EE4C7F"/>
    <w:rsid w:val="30F2476F"/>
    <w:rsid w:val="30FF0C3A"/>
    <w:rsid w:val="3115220C"/>
    <w:rsid w:val="312D57A8"/>
    <w:rsid w:val="31344D88"/>
    <w:rsid w:val="31442AF1"/>
    <w:rsid w:val="3150593A"/>
    <w:rsid w:val="31552F50"/>
    <w:rsid w:val="31663A7F"/>
    <w:rsid w:val="316D2048"/>
    <w:rsid w:val="316D3DF6"/>
    <w:rsid w:val="31772EC7"/>
    <w:rsid w:val="31853836"/>
    <w:rsid w:val="318D31E8"/>
    <w:rsid w:val="31994BEB"/>
    <w:rsid w:val="319B4E07"/>
    <w:rsid w:val="31A17F44"/>
    <w:rsid w:val="31A517E2"/>
    <w:rsid w:val="31B639EF"/>
    <w:rsid w:val="31E247E4"/>
    <w:rsid w:val="31E71DFA"/>
    <w:rsid w:val="31EA18EB"/>
    <w:rsid w:val="31EB11BF"/>
    <w:rsid w:val="31F167D5"/>
    <w:rsid w:val="32026C34"/>
    <w:rsid w:val="320A7897"/>
    <w:rsid w:val="32270449"/>
    <w:rsid w:val="32526CDC"/>
    <w:rsid w:val="32643A85"/>
    <w:rsid w:val="326E42CA"/>
    <w:rsid w:val="32700042"/>
    <w:rsid w:val="327613D0"/>
    <w:rsid w:val="327D62BB"/>
    <w:rsid w:val="328238D1"/>
    <w:rsid w:val="32847649"/>
    <w:rsid w:val="328C4750"/>
    <w:rsid w:val="32B048E2"/>
    <w:rsid w:val="32B16170"/>
    <w:rsid w:val="32B85545"/>
    <w:rsid w:val="32C263C3"/>
    <w:rsid w:val="32C4213C"/>
    <w:rsid w:val="32C75788"/>
    <w:rsid w:val="32C97752"/>
    <w:rsid w:val="32CC7242"/>
    <w:rsid w:val="32CD79A3"/>
    <w:rsid w:val="32D0288E"/>
    <w:rsid w:val="32E427DE"/>
    <w:rsid w:val="32F10A57"/>
    <w:rsid w:val="330A4502"/>
    <w:rsid w:val="330E1609"/>
    <w:rsid w:val="331F55C4"/>
    <w:rsid w:val="3328091C"/>
    <w:rsid w:val="332E3A59"/>
    <w:rsid w:val="33354DE7"/>
    <w:rsid w:val="333D5A4A"/>
    <w:rsid w:val="33484B1B"/>
    <w:rsid w:val="33532B2D"/>
    <w:rsid w:val="335F1E64"/>
    <w:rsid w:val="336254B1"/>
    <w:rsid w:val="337551E4"/>
    <w:rsid w:val="3392223A"/>
    <w:rsid w:val="33960F87"/>
    <w:rsid w:val="33A930DF"/>
    <w:rsid w:val="33BD781C"/>
    <w:rsid w:val="33C341A1"/>
    <w:rsid w:val="33C5616B"/>
    <w:rsid w:val="33CF6FEA"/>
    <w:rsid w:val="33D97E69"/>
    <w:rsid w:val="33E800AC"/>
    <w:rsid w:val="33F64577"/>
    <w:rsid w:val="33F86541"/>
    <w:rsid w:val="33FB1B8D"/>
    <w:rsid w:val="3402116D"/>
    <w:rsid w:val="341D5FA7"/>
    <w:rsid w:val="341E587B"/>
    <w:rsid w:val="34232E92"/>
    <w:rsid w:val="342C7F98"/>
    <w:rsid w:val="343230D5"/>
    <w:rsid w:val="34401C96"/>
    <w:rsid w:val="34496D9C"/>
    <w:rsid w:val="344A48C2"/>
    <w:rsid w:val="345319C9"/>
    <w:rsid w:val="347100A1"/>
    <w:rsid w:val="347D6A46"/>
    <w:rsid w:val="348002E4"/>
    <w:rsid w:val="34802092"/>
    <w:rsid w:val="348222AE"/>
    <w:rsid w:val="34825E0A"/>
    <w:rsid w:val="348C6C89"/>
    <w:rsid w:val="349B3370"/>
    <w:rsid w:val="34B63D06"/>
    <w:rsid w:val="34B85CD0"/>
    <w:rsid w:val="34CE0B00"/>
    <w:rsid w:val="34CE2DFE"/>
    <w:rsid w:val="34E56399"/>
    <w:rsid w:val="34E940DB"/>
    <w:rsid w:val="34F90010"/>
    <w:rsid w:val="35076310"/>
    <w:rsid w:val="350B5E00"/>
    <w:rsid w:val="35101668"/>
    <w:rsid w:val="3511718E"/>
    <w:rsid w:val="351919E1"/>
    <w:rsid w:val="35223149"/>
    <w:rsid w:val="35325A82"/>
    <w:rsid w:val="3534427D"/>
    <w:rsid w:val="35373099"/>
    <w:rsid w:val="353E4E8E"/>
    <w:rsid w:val="35417334"/>
    <w:rsid w:val="354B08F2"/>
    <w:rsid w:val="355D5F54"/>
    <w:rsid w:val="356D0868"/>
    <w:rsid w:val="357F059C"/>
    <w:rsid w:val="358636D8"/>
    <w:rsid w:val="358B6F41"/>
    <w:rsid w:val="35A3428A"/>
    <w:rsid w:val="35AA386B"/>
    <w:rsid w:val="35B025DF"/>
    <w:rsid w:val="35B46497"/>
    <w:rsid w:val="35C506A4"/>
    <w:rsid w:val="35CD7559"/>
    <w:rsid w:val="35D72186"/>
    <w:rsid w:val="35DC7087"/>
    <w:rsid w:val="35E0728C"/>
    <w:rsid w:val="360D3DFA"/>
    <w:rsid w:val="360D5BA8"/>
    <w:rsid w:val="36146F36"/>
    <w:rsid w:val="361A2073"/>
    <w:rsid w:val="36260A17"/>
    <w:rsid w:val="36266C69"/>
    <w:rsid w:val="3628478F"/>
    <w:rsid w:val="362A49AB"/>
    <w:rsid w:val="3639699D"/>
    <w:rsid w:val="3643781B"/>
    <w:rsid w:val="36455341"/>
    <w:rsid w:val="3656754F"/>
    <w:rsid w:val="365B4B65"/>
    <w:rsid w:val="36631C6B"/>
    <w:rsid w:val="366652B8"/>
    <w:rsid w:val="366F0610"/>
    <w:rsid w:val="36794FEB"/>
    <w:rsid w:val="368220F2"/>
    <w:rsid w:val="368D6CE8"/>
    <w:rsid w:val="36B129D7"/>
    <w:rsid w:val="36EE3C2B"/>
    <w:rsid w:val="370451FC"/>
    <w:rsid w:val="371D62BE"/>
    <w:rsid w:val="37313B18"/>
    <w:rsid w:val="37335CCD"/>
    <w:rsid w:val="373C4996"/>
    <w:rsid w:val="37403D5B"/>
    <w:rsid w:val="37411FAD"/>
    <w:rsid w:val="374C0952"/>
    <w:rsid w:val="376E6B1A"/>
    <w:rsid w:val="377063EE"/>
    <w:rsid w:val="3776777C"/>
    <w:rsid w:val="378B76CC"/>
    <w:rsid w:val="3790083E"/>
    <w:rsid w:val="37A66221"/>
    <w:rsid w:val="37B02C8E"/>
    <w:rsid w:val="37B564F7"/>
    <w:rsid w:val="37BC1633"/>
    <w:rsid w:val="37BF08C9"/>
    <w:rsid w:val="37CD55EE"/>
    <w:rsid w:val="37F58082"/>
    <w:rsid w:val="38082ACA"/>
    <w:rsid w:val="38174ABC"/>
    <w:rsid w:val="383733B0"/>
    <w:rsid w:val="3837515E"/>
    <w:rsid w:val="38397128"/>
    <w:rsid w:val="38417D8A"/>
    <w:rsid w:val="38471845"/>
    <w:rsid w:val="385C2E16"/>
    <w:rsid w:val="385D3AFE"/>
    <w:rsid w:val="38767A34"/>
    <w:rsid w:val="389600D6"/>
    <w:rsid w:val="38A65E3F"/>
    <w:rsid w:val="38B14F10"/>
    <w:rsid w:val="38B844F1"/>
    <w:rsid w:val="38BE13DB"/>
    <w:rsid w:val="38D26C34"/>
    <w:rsid w:val="38E173A8"/>
    <w:rsid w:val="38E56968"/>
    <w:rsid w:val="38EF3C8A"/>
    <w:rsid w:val="38F31085"/>
    <w:rsid w:val="38F35529"/>
    <w:rsid w:val="39186D3D"/>
    <w:rsid w:val="39205BF2"/>
    <w:rsid w:val="39227A99"/>
    <w:rsid w:val="394915ED"/>
    <w:rsid w:val="3950297B"/>
    <w:rsid w:val="39543E64"/>
    <w:rsid w:val="3958538C"/>
    <w:rsid w:val="397B6634"/>
    <w:rsid w:val="39875C71"/>
    <w:rsid w:val="399C796E"/>
    <w:rsid w:val="39B5458C"/>
    <w:rsid w:val="39DD3AE3"/>
    <w:rsid w:val="39EB26A4"/>
    <w:rsid w:val="39F23A32"/>
    <w:rsid w:val="39F2758E"/>
    <w:rsid w:val="39F33306"/>
    <w:rsid w:val="39FD5F33"/>
    <w:rsid w:val="3A03179B"/>
    <w:rsid w:val="3A04538C"/>
    <w:rsid w:val="3A045513"/>
    <w:rsid w:val="3A080B60"/>
    <w:rsid w:val="3A1514CF"/>
    <w:rsid w:val="3A15327D"/>
    <w:rsid w:val="3A173499"/>
    <w:rsid w:val="3A383CAD"/>
    <w:rsid w:val="3A3A2CE3"/>
    <w:rsid w:val="3A3F654C"/>
    <w:rsid w:val="3A414072"/>
    <w:rsid w:val="3A4678DA"/>
    <w:rsid w:val="3A59760D"/>
    <w:rsid w:val="3A661D2A"/>
    <w:rsid w:val="3A79380C"/>
    <w:rsid w:val="3AAA1C17"/>
    <w:rsid w:val="3AB962FE"/>
    <w:rsid w:val="3ABC7B9C"/>
    <w:rsid w:val="3AC54CA3"/>
    <w:rsid w:val="3AD849D6"/>
    <w:rsid w:val="3AEE41FA"/>
    <w:rsid w:val="3AEF7F72"/>
    <w:rsid w:val="3AF17846"/>
    <w:rsid w:val="3AFE1F63"/>
    <w:rsid w:val="3AFF6407"/>
    <w:rsid w:val="3B023801"/>
    <w:rsid w:val="3B0A4DAB"/>
    <w:rsid w:val="3B183024"/>
    <w:rsid w:val="3B194543"/>
    <w:rsid w:val="3B1D063B"/>
    <w:rsid w:val="3B295232"/>
    <w:rsid w:val="3B2C087E"/>
    <w:rsid w:val="3B36794F"/>
    <w:rsid w:val="3B620744"/>
    <w:rsid w:val="3B781D15"/>
    <w:rsid w:val="3B7D732B"/>
    <w:rsid w:val="3B7E00C1"/>
    <w:rsid w:val="3B936B4F"/>
    <w:rsid w:val="3B985F13"/>
    <w:rsid w:val="3BA24FE4"/>
    <w:rsid w:val="3BB84807"/>
    <w:rsid w:val="3BB93A0B"/>
    <w:rsid w:val="3BD57167"/>
    <w:rsid w:val="3BD827B4"/>
    <w:rsid w:val="3BD865E0"/>
    <w:rsid w:val="3BF910A8"/>
    <w:rsid w:val="3BFF2436"/>
    <w:rsid w:val="3C237ED3"/>
    <w:rsid w:val="3C3D1D64"/>
    <w:rsid w:val="3C3F0A85"/>
    <w:rsid w:val="3C7F70D3"/>
    <w:rsid w:val="3CA31014"/>
    <w:rsid w:val="3CA803D8"/>
    <w:rsid w:val="3CAC611A"/>
    <w:rsid w:val="3CB66F99"/>
    <w:rsid w:val="3CCB40C7"/>
    <w:rsid w:val="3CCD7E3F"/>
    <w:rsid w:val="3CCF005B"/>
    <w:rsid w:val="3CD36F28"/>
    <w:rsid w:val="3CD411CD"/>
    <w:rsid w:val="3CD92C87"/>
    <w:rsid w:val="3D037D04"/>
    <w:rsid w:val="3D0D2931"/>
    <w:rsid w:val="3D127F47"/>
    <w:rsid w:val="3D2C2DB7"/>
    <w:rsid w:val="3D391B04"/>
    <w:rsid w:val="3D3B687F"/>
    <w:rsid w:val="3D402D06"/>
    <w:rsid w:val="3D532A3A"/>
    <w:rsid w:val="3D5347E8"/>
    <w:rsid w:val="3D597924"/>
    <w:rsid w:val="3D736C38"/>
    <w:rsid w:val="3D7F382F"/>
    <w:rsid w:val="3D803103"/>
    <w:rsid w:val="3D8D65D4"/>
    <w:rsid w:val="3D913562"/>
    <w:rsid w:val="3D932E36"/>
    <w:rsid w:val="3D960B78"/>
    <w:rsid w:val="3DA16E04"/>
    <w:rsid w:val="3DB64D77"/>
    <w:rsid w:val="3DBF3C2B"/>
    <w:rsid w:val="3DC54FBA"/>
    <w:rsid w:val="3DCB0822"/>
    <w:rsid w:val="3DEC2546"/>
    <w:rsid w:val="3E03620E"/>
    <w:rsid w:val="3E057E5C"/>
    <w:rsid w:val="3E104487"/>
    <w:rsid w:val="3E1D6BA4"/>
    <w:rsid w:val="3E3076D3"/>
    <w:rsid w:val="3E3143FD"/>
    <w:rsid w:val="3E38578C"/>
    <w:rsid w:val="3E391C30"/>
    <w:rsid w:val="3E4D7489"/>
    <w:rsid w:val="3E693B97"/>
    <w:rsid w:val="3E726EF0"/>
    <w:rsid w:val="3E7A5DA4"/>
    <w:rsid w:val="3E9E5F37"/>
    <w:rsid w:val="3E9E7CE5"/>
    <w:rsid w:val="3EA90437"/>
    <w:rsid w:val="3EB968CD"/>
    <w:rsid w:val="3EC32875"/>
    <w:rsid w:val="3EC62D97"/>
    <w:rsid w:val="3EC86B10"/>
    <w:rsid w:val="3ECD4B35"/>
    <w:rsid w:val="3ECF7E9E"/>
    <w:rsid w:val="3EF23B8C"/>
    <w:rsid w:val="3EF45B57"/>
    <w:rsid w:val="3F0A35CC"/>
    <w:rsid w:val="3F0F2990"/>
    <w:rsid w:val="3F1C4E43"/>
    <w:rsid w:val="3F261A88"/>
    <w:rsid w:val="3F2A5A16"/>
    <w:rsid w:val="3F3228BB"/>
    <w:rsid w:val="3F337FF6"/>
    <w:rsid w:val="3F373C95"/>
    <w:rsid w:val="3F3B3785"/>
    <w:rsid w:val="3F4A1C1A"/>
    <w:rsid w:val="3F542A99"/>
    <w:rsid w:val="3F6820A1"/>
    <w:rsid w:val="3F6E5909"/>
    <w:rsid w:val="3F731171"/>
    <w:rsid w:val="3F9335C1"/>
    <w:rsid w:val="3F97766F"/>
    <w:rsid w:val="3FA27361"/>
    <w:rsid w:val="3FA330D9"/>
    <w:rsid w:val="3FA4757D"/>
    <w:rsid w:val="3FA550A3"/>
    <w:rsid w:val="3FAA26B9"/>
    <w:rsid w:val="3FAF1A7E"/>
    <w:rsid w:val="3FB6105E"/>
    <w:rsid w:val="3FBB501D"/>
    <w:rsid w:val="3FC75019"/>
    <w:rsid w:val="3FD15E98"/>
    <w:rsid w:val="3FDA2F9E"/>
    <w:rsid w:val="3FE61943"/>
    <w:rsid w:val="4007610D"/>
    <w:rsid w:val="400B77A1"/>
    <w:rsid w:val="402B55A8"/>
    <w:rsid w:val="40416B7A"/>
    <w:rsid w:val="40442B0E"/>
    <w:rsid w:val="404E2AEE"/>
    <w:rsid w:val="40526FD9"/>
    <w:rsid w:val="40610FCA"/>
    <w:rsid w:val="40642868"/>
    <w:rsid w:val="406665E0"/>
    <w:rsid w:val="406E36E7"/>
    <w:rsid w:val="40743C2F"/>
    <w:rsid w:val="4081341A"/>
    <w:rsid w:val="408A49C4"/>
    <w:rsid w:val="409F7D44"/>
    <w:rsid w:val="40A1586A"/>
    <w:rsid w:val="40C652D1"/>
    <w:rsid w:val="40CF23D7"/>
    <w:rsid w:val="40D07EFD"/>
    <w:rsid w:val="40D93256"/>
    <w:rsid w:val="40EE65D6"/>
    <w:rsid w:val="40EF4827"/>
    <w:rsid w:val="40F942DC"/>
    <w:rsid w:val="410B3141"/>
    <w:rsid w:val="411058C0"/>
    <w:rsid w:val="411424E0"/>
    <w:rsid w:val="412344D1"/>
    <w:rsid w:val="41344930"/>
    <w:rsid w:val="41391F47"/>
    <w:rsid w:val="41395AA3"/>
    <w:rsid w:val="41436921"/>
    <w:rsid w:val="414D154E"/>
    <w:rsid w:val="414F176A"/>
    <w:rsid w:val="415723CD"/>
    <w:rsid w:val="415C6F0F"/>
    <w:rsid w:val="416C231C"/>
    <w:rsid w:val="4182569C"/>
    <w:rsid w:val="41831414"/>
    <w:rsid w:val="41923280"/>
    <w:rsid w:val="41961147"/>
    <w:rsid w:val="419D24D5"/>
    <w:rsid w:val="41A81159"/>
    <w:rsid w:val="41AF045B"/>
    <w:rsid w:val="41B11ADD"/>
    <w:rsid w:val="41C37A62"/>
    <w:rsid w:val="41D34149"/>
    <w:rsid w:val="41E00614"/>
    <w:rsid w:val="41E2613A"/>
    <w:rsid w:val="41E579D9"/>
    <w:rsid w:val="41FA7928"/>
    <w:rsid w:val="41FB4946"/>
    <w:rsid w:val="41FB71FC"/>
    <w:rsid w:val="41FF6CEC"/>
    <w:rsid w:val="42002A64"/>
    <w:rsid w:val="420E6F2F"/>
    <w:rsid w:val="421F2EEA"/>
    <w:rsid w:val="42295B17"/>
    <w:rsid w:val="42472441"/>
    <w:rsid w:val="424E557E"/>
    <w:rsid w:val="425D1C65"/>
    <w:rsid w:val="425F778B"/>
    <w:rsid w:val="4266495D"/>
    <w:rsid w:val="42755200"/>
    <w:rsid w:val="427E2307"/>
    <w:rsid w:val="427F1BDB"/>
    <w:rsid w:val="42843695"/>
    <w:rsid w:val="42975177"/>
    <w:rsid w:val="42984A4B"/>
    <w:rsid w:val="42B06238"/>
    <w:rsid w:val="42C121F4"/>
    <w:rsid w:val="42C35F6C"/>
    <w:rsid w:val="42E45B26"/>
    <w:rsid w:val="42E67EAC"/>
    <w:rsid w:val="42E934F8"/>
    <w:rsid w:val="42F04887"/>
    <w:rsid w:val="431C0A83"/>
    <w:rsid w:val="432033BE"/>
    <w:rsid w:val="43252782"/>
    <w:rsid w:val="434D7F2B"/>
    <w:rsid w:val="43525542"/>
    <w:rsid w:val="435B43F6"/>
    <w:rsid w:val="435C1F1C"/>
    <w:rsid w:val="436D237B"/>
    <w:rsid w:val="437C611B"/>
    <w:rsid w:val="43A0005B"/>
    <w:rsid w:val="43AE09CA"/>
    <w:rsid w:val="43AF600C"/>
    <w:rsid w:val="43B12268"/>
    <w:rsid w:val="43B92ECB"/>
    <w:rsid w:val="43B9736F"/>
    <w:rsid w:val="43C024AB"/>
    <w:rsid w:val="43C04259"/>
    <w:rsid w:val="43D45F57"/>
    <w:rsid w:val="43EA577A"/>
    <w:rsid w:val="43EF2D90"/>
    <w:rsid w:val="43F860E9"/>
    <w:rsid w:val="440F6F8F"/>
    <w:rsid w:val="441427F7"/>
    <w:rsid w:val="4416656F"/>
    <w:rsid w:val="441D16AC"/>
    <w:rsid w:val="44354C47"/>
    <w:rsid w:val="444A6219"/>
    <w:rsid w:val="444E3F5B"/>
    <w:rsid w:val="445C40CF"/>
    <w:rsid w:val="445D2D30"/>
    <w:rsid w:val="445F3A72"/>
    <w:rsid w:val="4476700E"/>
    <w:rsid w:val="44827761"/>
    <w:rsid w:val="44A818BD"/>
    <w:rsid w:val="44C71617"/>
    <w:rsid w:val="44CE29A6"/>
    <w:rsid w:val="44D83825"/>
    <w:rsid w:val="44DC0ADE"/>
    <w:rsid w:val="44E126D9"/>
    <w:rsid w:val="44E52F1F"/>
    <w:rsid w:val="451B3421"/>
    <w:rsid w:val="451F1453"/>
    <w:rsid w:val="454B3FF6"/>
    <w:rsid w:val="455530C7"/>
    <w:rsid w:val="45633A36"/>
    <w:rsid w:val="45684BA8"/>
    <w:rsid w:val="456D21BF"/>
    <w:rsid w:val="45701CAF"/>
    <w:rsid w:val="45763769"/>
    <w:rsid w:val="457C68A6"/>
    <w:rsid w:val="4582210E"/>
    <w:rsid w:val="45837C34"/>
    <w:rsid w:val="45A1630C"/>
    <w:rsid w:val="45AF0A29"/>
    <w:rsid w:val="45B85B30"/>
    <w:rsid w:val="45BD3146"/>
    <w:rsid w:val="45C67B21"/>
    <w:rsid w:val="45D264C6"/>
    <w:rsid w:val="45D87F80"/>
    <w:rsid w:val="45DD5596"/>
    <w:rsid w:val="45EA380F"/>
    <w:rsid w:val="45F14B9E"/>
    <w:rsid w:val="45FB77CB"/>
    <w:rsid w:val="45FF375F"/>
    <w:rsid w:val="46003033"/>
    <w:rsid w:val="46026DAB"/>
    <w:rsid w:val="46081EE8"/>
    <w:rsid w:val="460E39A2"/>
    <w:rsid w:val="46141D4D"/>
    <w:rsid w:val="46184820"/>
    <w:rsid w:val="461B1C1B"/>
    <w:rsid w:val="46282628"/>
    <w:rsid w:val="4629258A"/>
    <w:rsid w:val="462A6302"/>
    <w:rsid w:val="4631143E"/>
    <w:rsid w:val="463902F3"/>
    <w:rsid w:val="46454EEA"/>
    <w:rsid w:val="465F41FD"/>
    <w:rsid w:val="46641814"/>
    <w:rsid w:val="4665558C"/>
    <w:rsid w:val="46780545"/>
    <w:rsid w:val="46885E2A"/>
    <w:rsid w:val="468C5C3B"/>
    <w:rsid w:val="46AB11F1"/>
    <w:rsid w:val="46B502C1"/>
    <w:rsid w:val="46BF6A4A"/>
    <w:rsid w:val="46C73B51"/>
    <w:rsid w:val="46C978C9"/>
    <w:rsid w:val="46D87B0C"/>
    <w:rsid w:val="46DD3374"/>
    <w:rsid w:val="46E42955"/>
    <w:rsid w:val="46E464B1"/>
    <w:rsid w:val="46E82445"/>
    <w:rsid w:val="46EC39ED"/>
    <w:rsid w:val="46FA5CD4"/>
    <w:rsid w:val="470628CB"/>
    <w:rsid w:val="47084895"/>
    <w:rsid w:val="47094169"/>
    <w:rsid w:val="470D1EAB"/>
    <w:rsid w:val="471E7C15"/>
    <w:rsid w:val="472D60AA"/>
    <w:rsid w:val="47394A4E"/>
    <w:rsid w:val="474433F3"/>
    <w:rsid w:val="477834CE"/>
    <w:rsid w:val="478D4D9A"/>
    <w:rsid w:val="47906638"/>
    <w:rsid w:val="47A53E92"/>
    <w:rsid w:val="47AA04C8"/>
    <w:rsid w:val="47AA594C"/>
    <w:rsid w:val="47B9793D"/>
    <w:rsid w:val="47D44777"/>
    <w:rsid w:val="47DB2840"/>
    <w:rsid w:val="47ED3A8B"/>
    <w:rsid w:val="47F866B8"/>
    <w:rsid w:val="47F95F8C"/>
    <w:rsid w:val="48052B82"/>
    <w:rsid w:val="48074B4D"/>
    <w:rsid w:val="483B65A4"/>
    <w:rsid w:val="485B09F4"/>
    <w:rsid w:val="486024AF"/>
    <w:rsid w:val="48855E27"/>
    <w:rsid w:val="488C6E00"/>
    <w:rsid w:val="489B5295"/>
    <w:rsid w:val="48AC1250"/>
    <w:rsid w:val="48BA1BBF"/>
    <w:rsid w:val="48C04CFB"/>
    <w:rsid w:val="48C06AA9"/>
    <w:rsid w:val="48CA7928"/>
    <w:rsid w:val="48DD3AFF"/>
    <w:rsid w:val="48DF1625"/>
    <w:rsid w:val="48E24C72"/>
    <w:rsid w:val="48E72288"/>
    <w:rsid w:val="48F14EB5"/>
    <w:rsid w:val="48F330CF"/>
    <w:rsid w:val="4941408E"/>
    <w:rsid w:val="494F5EA2"/>
    <w:rsid w:val="49641B2B"/>
    <w:rsid w:val="496438D9"/>
    <w:rsid w:val="4988748B"/>
    <w:rsid w:val="49A457D9"/>
    <w:rsid w:val="49AF5A14"/>
    <w:rsid w:val="49C16F7D"/>
    <w:rsid w:val="49CC7DFC"/>
    <w:rsid w:val="49F7474D"/>
    <w:rsid w:val="4A037596"/>
    <w:rsid w:val="4A105166"/>
    <w:rsid w:val="4A275032"/>
    <w:rsid w:val="4A2A68D0"/>
    <w:rsid w:val="4A317C5F"/>
    <w:rsid w:val="4A5A3051"/>
    <w:rsid w:val="4A5D6CA6"/>
    <w:rsid w:val="4A653DAC"/>
    <w:rsid w:val="4A65789E"/>
    <w:rsid w:val="4A6C6EE9"/>
    <w:rsid w:val="4A7162AD"/>
    <w:rsid w:val="4A743FEF"/>
    <w:rsid w:val="4A7D4C52"/>
    <w:rsid w:val="4A897A9B"/>
    <w:rsid w:val="4A8D76E5"/>
    <w:rsid w:val="4A904BD7"/>
    <w:rsid w:val="4AC40AD3"/>
    <w:rsid w:val="4AC7411F"/>
    <w:rsid w:val="4ACB7688"/>
    <w:rsid w:val="4ACE3700"/>
    <w:rsid w:val="4AD870BB"/>
    <w:rsid w:val="4AEE78FE"/>
    <w:rsid w:val="4AF33166"/>
    <w:rsid w:val="4AF551FC"/>
    <w:rsid w:val="4AFF7D5D"/>
    <w:rsid w:val="4B005883"/>
    <w:rsid w:val="4B076C12"/>
    <w:rsid w:val="4B2477C4"/>
    <w:rsid w:val="4B2B6DA4"/>
    <w:rsid w:val="4B321EE0"/>
    <w:rsid w:val="4B4734B2"/>
    <w:rsid w:val="4B490FD8"/>
    <w:rsid w:val="4B4C0AC8"/>
    <w:rsid w:val="4B5A5A42"/>
    <w:rsid w:val="4B5D7856"/>
    <w:rsid w:val="4B6C4CC7"/>
    <w:rsid w:val="4B7C13AE"/>
    <w:rsid w:val="4B8B339F"/>
    <w:rsid w:val="4B9D30D2"/>
    <w:rsid w:val="4BB01057"/>
    <w:rsid w:val="4BB943B0"/>
    <w:rsid w:val="4BBC79FC"/>
    <w:rsid w:val="4BCE14DD"/>
    <w:rsid w:val="4BDA60D4"/>
    <w:rsid w:val="4BDC71CD"/>
    <w:rsid w:val="4BE64A79"/>
    <w:rsid w:val="4BE8259F"/>
    <w:rsid w:val="4BE92E51"/>
    <w:rsid w:val="4C0833E5"/>
    <w:rsid w:val="4C1C493F"/>
    <w:rsid w:val="4C312198"/>
    <w:rsid w:val="4C4D1CEF"/>
    <w:rsid w:val="4C4D2208"/>
    <w:rsid w:val="4C561BFF"/>
    <w:rsid w:val="4C6B2057"/>
    <w:rsid w:val="4C756E98"/>
    <w:rsid w:val="4C8C73CE"/>
    <w:rsid w:val="4C96024D"/>
    <w:rsid w:val="4CA706AC"/>
    <w:rsid w:val="4CA94424"/>
    <w:rsid w:val="4CC0176E"/>
    <w:rsid w:val="4CCF375F"/>
    <w:rsid w:val="4CD46FC7"/>
    <w:rsid w:val="4CEE62DB"/>
    <w:rsid w:val="4CF84A64"/>
    <w:rsid w:val="4CFA6A2E"/>
    <w:rsid w:val="4D072EF9"/>
    <w:rsid w:val="4D0A0246"/>
    <w:rsid w:val="4D16138E"/>
    <w:rsid w:val="4D241CFD"/>
    <w:rsid w:val="4D387556"/>
    <w:rsid w:val="4D3968BD"/>
    <w:rsid w:val="4D3D691B"/>
    <w:rsid w:val="4D4D3AFB"/>
    <w:rsid w:val="4D535085"/>
    <w:rsid w:val="4D53613E"/>
    <w:rsid w:val="4D551EB6"/>
    <w:rsid w:val="4D5819A6"/>
    <w:rsid w:val="4D700A9E"/>
    <w:rsid w:val="4D704F42"/>
    <w:rsid w:val="4D7560B4"/>
    <w:rsid w:val="4D7E259D"/>
    <w:rsid w:val="4D7E765F"/>
    <w:rsid w:val="4D9A1FBF"/>
    <w:rsid w:val="4DB56DF9"/>
    <w:rsid w:val="4DB72B71"/>
    <w:rsid w:val="4DDF5C24"/>
    <w:rsid w:val="4DE60D60"/>
    <w:rsid w:val="4E0D2791"/>
    <w:rsid w:val="4E173610"/>
    <w:rsid w:val="4E261AA5"/>
    <w:rsid w:val="4E473EF5"/>
    <w:rsid w:val="4E50267E"/>
    <w:rsid w:val="4E5258FB"/>
    <w:rsid w:val="4E736E68"/>
    <w:rsid w:val="4E74636C"/>
    <w:rsid w:val="4EA01857"/>
    <w:rsid w:val="4EBE3A8B"/>
    <w:rsid w:val="4EC07803"/>
    <w:rsid w:val="4EC12959"/>
    <w:rsid w:val="4EC15329"/>
    <w:rsid w:val="4EC5306C"/>
    <w:rsid w:val="4ECC61A8"/>
    <w:rsid w:val="4ED51E3F"/>
    <w:rsid w:val="4ED65279"/>
    <w:rsid w:val="4EE94FAC"/>
    <w:rsid w:val="4F005E52"/>
    <w:rsid w:val="4F021BCA"/>
    <w:rsid w:val="4F053468"/>
    <w:rsid w:val="4F0F2539"/>
    <w:rsid w:val="4F1338C8"/>
    <w:rsid w:val="4F147B4F"/>
    <w:rsid w:val="4F18763F"/>
    <w:rsid w:val="4F22226C"/>
    <w:rsid w:val="4F2558B8"/>
    <w:rsid w:val="4F295E53"/>
    <w:rsid w:val="4F381A8F"/>
    <w:rsid w:val="4F7A20A8"/>
    <w:rsid w:val="4F7D3946"/>
    <w:rsid w:val="4F824AB9"/>
    <w:rsid w:val="4F98252E"/>
    <w:rsid w:val="4FA669F9"/>
    <w:rsid w:val="4FB102E7"/>
    <w:rsid w:val="4FB56C3C"/>
    <w:rsid w:val="4FBE01E7"/>
    <w:rsid w:val="4FC275AB"/>
    <w:rsid w:val="4FC979FE"/>
    <w:rsid w:val="4FCC21D8"/>
    <w:rsid w:val="4FCF3870"/>
    <w:rsid w:val="4FD23C92"/>
    <w:rsid w:val="4FE53F47"/>
    <w:rsid w:val="50041972"/>
    <w:rsid w:val="50055E16"/>
    <w:rsid w:val="50081462"/>
    <w:rsid w:val="50355FCF"/>
    <w:rsid w:val="503C55AF"/>
    <w:rsid w:val="50412BC6"/>
    <w:rsid w:val="505C355C"/>
    <w:rsid w:val="50713DA2"/>
    <w:rsid w:val="50812FC2"/>
    <w:rsid w:val="50A373DC"/>
    <w:rsid w:val="50A56CB1"/>
    <w:rsid w:val="50CA4969"/>
    <w:rsid w:val="50F6575E"/>
    <w:rsid w:val="50F73284"/>
    <w:rsid w:val="50FD6AED"/>
    <w:rsid w:val="51002139"/>
    <w:rsid w:val="51085264"/>
    <w:rsid w:val="510C6D30"/>
    <w:rsid w:val="511D718F"/>
    <w:rsid w:val="512F2A1E"/>
    <w:rsid w:val="51383FC9"/>
    <w:rsid w:val="513B13C3"/>
    <w:rsid w:val="51402E7D"/>
    <w:rsid w:val="514566E6"/>
    <w:rsid w:val="51491D32"/>
    <w:rsid w:val="515E6AB6"/>
    <w:rsid w:val="51643503"/>
    <w:rsid w:val="517E5BBB"/>
    <w:rsid w:val="51915487"/>
    <w:rsid w:val="519311FF"/>
    <w:rsid w:val="51A258E6"/>
    <w:rsid w:val="51A451BA"/>
    <w:rsid w:val="51A74CAA"/>
    <w:rsid w:val="51A76A58"/>
    <w:rsid w:val="51BB2504"/>
    <w:rsid w:val="51BF0246"/>
    <w:rsid w:val="51C25640"/>
    <w:rsid w:val="51C27D36"/>
    <w:rsid w:val="51CD2963"/>
    <w:rsid w:val="51D610EC"/>
    <w:rsid w:val="51E101BC"/>
    <w:rsid w:val="51E67581"/>
    <w:rsid w:val="51EE0B2B"/>
    <w:rsid w:val="51F779E0"/>
    <w:rsid w:val="51FD2B1C"/>
    <w:rsid w:val="51FD48CA"/>
    <w:rsid w:val="5201085F"/>
    <w:rsid w:val="521D6D1B"/>
    <w:rsid w:val="52262073"/>
    <w:rsid w:val="5237602E"/>
    <w:rsid w:val="52416EAD"/>
    <w:rsid w:val="525070F0"/>
    <w:rsid w:val="52720321"/>
    <w:rsid w:val="52734B8D"/>
    <w:rsid w:val="528F6508"/>
    <w:rsid w:val="528F7C18"/>
    <w:rsid w:val="52931938"/>
    <w:rsid w:val="52950FA7"/>
    <w:rsid w:val="52AF1E7E"/>
    <w:rsid w:val="52D47D21"/>
    <w:rsid w:val="52D715BF"/>
    <w:rsid w:val="52D7336D"/>
    <w:rsid w:val="52E141EC"/>
    <w:rsid w:val="52E5696F"/>
    <w:rsid w:val="52EF06B7"/>
    <w:rsid w:val="52EF4B5B"/>
    <w:rsid w:val="52FA534A"/>
    <w:rsid w:val="53220A8C"/>
    <w:rsid w:val="5322283B"/>
    <w:rsid w:val="534053B7"/>
    <w:rsid w:val="534327B1"/>
    <w:rsid w:val="534722A1"/>
    <w:rsid w:val="5373753A"/>
    <w:rsid w:val="53784B50"/>
    <w:rsid w:val="53AC65A8"/>
    <w:rsid w:val="53B13BBE"/>
    <w:rsid w:val="53B536AF"/>
    <w:rsid w:val="53BC2C8F"/>
    <w:rsid w:val="53BF452D"/>
    <w:rsid w:val="53C438F2"/>
    <w:rsid w:val="53DA1367"/>
    <w:rsid w:val="53DD49B3"/>
    <w:rsid w:val="53DF697E"/>
    <w:rsid w:val="53EE4E13"/>
    <w:rsid w:val="53FE3F05"/>
    <w:rsid w:val="53FF492A"/>
    <w:rsid w:val="54085ED4"/>
    <w:rsid w:val="540E2DBF"/>
    <w:rsid w:val="54212AF2"/>
    <w:rsid w:val="54297BF9"/>
    <w:rsid w:val="54302D35"/>
    <w:rsid w:val="54372D88"/>
    <w:rsid w:val="543A1E06"/>
    <w:rsid w:val="54420CBA"/>
    <w:rsid w:val="544B4013"/>
    <w:rsid w:val="54554E92"/>
    <w:rsid w:val="54584467"/>
    <w:rsid w:val="546450D5"/>
    <w:rsid w:val="54694499"/>
    <w:rsid w:val="54741EDD"/>
    <w:rsid w:val="547C241E"/>
    <w:rsid w:val="548117E3"/>
    <w:rsid w:val="548412D3"/>
    <w:rsid w:val="548B440F"/>
    <w:rsid w:val="54A44AF5"/>
    <w:rsid w:val="54B020C8"/>
    <w:rsid w:val="54CD4A28"/>
    <w:rsid w:val="54CF254E"/>
    <w:rsid w:val="54D67D81"/>
    <w:rsid w:val="54E04059"/>
    <w:rsid w:val="54E35FFA"/>
    <w:rsid w:val="54EF499E"/>
    <w:rsid w:val="54F1040F"/>
    <w:rsid w:val="54FF4C3E"/>
    <w:rsid w:val="550D3076"/>
    <w:rsid w:val="551268DF"/>
    <w:rsid w:val="55222FC6"/>
    <w:rsid w:val="552A3C28"/>
    <w:rsid w:val="5531145B"/>
    <w:rsid w:val="554747DA"/>
    <w:rsid w:val="5549190E"/>
    <w:rsid w:val="5560589C"/>
    <w:rsid w:val="556B7EB3"/>
    <w:rsid w:val="55766E6E"/>
    <w:rsid w:val="5597330F"/>
    <w:rsid w:val="55A03EEB"/>
    <w:rsid w:val="55A82D9F"/>
    <w:rsid w:val="55B15523"/>
    <w:rsid w:val="55B41744"/>
    <w:rsid w:val="55F61D5C"/>
    <w:rsid w:val="56026953"/>
    <w:rsid w:val="560501F2"/>
    <w:rsid w:val="562C1C22"/>
    <w:rsid w:val="563034C0"/>
    <w:rsid w:val="564725B8"/>
    <w:rsid w:val="565076BF"/>
    <w:rsid w:val="565847C5"/>
    <w:rsid w:val="565C4BF6"/>
    <w:rsid w:val="56644F18"/>
    <w:rsid w:val="566B2EE5"/>
    <w:rsid w:val="567551C0"/>
    <w:rsid w:val="56770AE3"/>
    <w:rsid w:val="56A95021"/>
    <w:rsid w:val="56AB2B47"/>
    <w:rsid w:val="56BC2FA6"/>
    <w:rsid w:val="56D402F0"/>
    <w:rsid w:val="56D57BC4"/>
    <w:rsid w:val="56DA561F"/>
    <w:rsid w:val="56E912AD"/>
    <w:rsid w:val="56EC7679"/>
    <w:rsid w:val="56FC33A3"/>
    <w:rsid w:val="570606C5"/>
    <w:rsid w:val="57323268"/>
    <w:rsid w:val="573E39BB"/>
    <w:rsid w:val="57403649"/>
    <w:rsid w:val="57482A8C"/>
    <w:rsid w:val="574F3E1A"/>
    <w:rsid w:val="57596A47"/>
    <w:rsid w:val="576176AA"/>
    <w:rsid w:val="576D24F2"/>
    <w:rsid w:val="57792C45"/>
    <w:rsid w:val="577E200A"/>
    <w:rsid w:val="577E46FF"/>
    <w:rsid w:val="57925AB5"/>
    <w:rsid w:val="579B0E0D"/>
    <w:rsid w:val="579F74A6"/>
    <w:rsid w:val="57AF48B9"/>
    <w:rsid w:val="57BF2D4E"/>
    <w:rsid w:val="57C33EC0"/>
    <w:rsid w:val="57F4051E"/>
    <w:rsid w:val="57FF139C"/>
    <w:rsid w:val="58003366"/>
    <w:rsid w:val="580764A3"/>
    <w:rsid w:val="5809221B"/>
    <w:rsid w:val="580C3AB9"/>
    <w:rsid w:val="580E15DF"/>
    <w:rsid w:val="580F5357"/>
    <w:rsid w:val="582C5F09"/>
    <w:rsid w:val="582E57DE"/>
    <w:rsid w:val="583C439E"/>
    <w:rsid w:val="5847689F"/>
    <w:rsid w:val="585A4B8F"/>
    <w:rsid w:val="58727DC0"/>
    <w:rsid w:val="587578B0"/>
    <w:rsid w:val="588C583E"/>
    <w:rsid w:val="58922809"/>
    <w:rsid w:val="58A41F44"/>
    <w:rsid w:val="58AB6E2E"/>
    <w:rsid w:val="58AD477B"/>
    <w:rsid w:val="58B55EFF"/>
    <w:rsid w:val="58B73A25"/>
    <w:rsid w:val="58BA1767"/>
    <w:rsid w:val="58BA3515"/>
    <w:rsid w:val="58CA7BFC"/>
    <w:rsid w:val="58E97957"/>
    <w:rsid w:val="58EA204C"/>
    <w:rsid w:val="58F75C45"/>
    <w:rsid w:val="59103135"/>
    <w:rsid w:val="59170968"/>
    <w:rsid w:val="59215342"/>
    <w:rsid w:val="59275DC1"/>
    <w:rsid w:val="592866D1"/>
    <w:rsid w:val="592D3CE7"/>
    <w:rsid w:val="59305585"/>
    <w:rsid w:val="5932754F"/>
    <w:rsid w:val="59351B2D"/>
    <w:rsid w:val="59352B9C"/>
    <w:rsid w:val="595D2309"/>
    <w:rsid w:val="598633F7"/>
    <w:rsid w:val="5996188C"/>
    <w:rsid w:val="59965D30"/>
    <w:rsid w:val="599E4BE5"/>
    <w:rsid w:val="59BD32BD"/>
    <w:rsid w:val="59BE5287"/>
    <w:rsid w:val="59C06909"/>
    <w:rsid w:val="59D86349"/>
    <w:rsid w:val="59DE1485"/>
    <w:rsid w:val="5A271FA2"/>
    <w:rsid w:val="5A3344C9"/>
    <w:rsid w:val="5A455061"/>
    <w:rsid w:val="5A490FF5"/>
    <w:rsid w:val="5A4968FF"/>
    <w:rsid w:val="5A533C21"/>
    <w:rsid w:val="5A584D94"/>
    <w:rsid w:val="5A625C12"/>
    <w:rsid w:val="5A673229"/>
    <w:rsid w:val="5A6B0F6B"/>
    <w:rsid w:val="5A6D4DC8"/>
    <w:rsid w:val="5A821E11"/>
    <w:rsid w:val="5A8D7133"/>
    <w:rsid w:val="5A932270"/>
    <w:rsid w:val="5AA63D51"/>
    <w:rsid w:val="5ABA15AB"/>
    <w:rsid w:val="5ABD109B"/>
    <w:rsid w:val="5AC4067B"/>
    <w:rsid w:val="5ADD173D"/>
    <w:rsid w:val="5AEE56F8"/>
    <w:rsid w:val="5AF716B9"/>
    <w:rsid w:val="5B1F0793"/>
    <w:rsid w:val="5B231846"/>
    <w:rsid w:val="5B3550D5"/>
    <w:rsid w:val="5B370E4D"/>
    <w:rsid w:val="5B411CCC"/>
    <w:rsid w:val="5B4672E2"/>
    <w:rsid w:val="5B5D6FFE"/>
    <w:rsid w:val="5B6339F0"/>
    <w:rsid w:val="5B6617F1"/>
    <w:rsid w:val="5B7200D7"/>
    <w:rsid w:val="5B743E4F"/>
    <w:rsid w:val="5B7C71A8"/>
    <w:rsid w:val="5B955B74"/>
    <w:rsid w:val="5B975D90"/>
    <w:rsid w:val="5B9B13DC"/>
    <w:rsid w:val="5B9F1982"/>
    <w:rsid w:val="5BA04C44"/>
    <w:rsid w:val="5BA364E3"/>
    <w:rsid w:val="5BA83AF9"/>
    <w:rsid w:val="5BE82147"/>
    <w:rsid w:val="5BF62AB6"/>
    <w:rsid w:val="5BFE5E0F"/>
    <w:rsid w:val="5C180C7F"/>
    <w:rsid w:val="5C182A2D"/>
    <w:rsid w:val="5C390BF5"/>
    <w:rsid w:val="5C4E644E"/>
    <w:rsid w:val="5C533A65"/>
    <w:rsid w:val="5C642116"/>
    <w:rsid w:val="5C642A00"/>
    <w:rsid w:val="5C6C2D78"/>
    <w:rsid w:val="5C941E0E"/>
    <w:rsid w:val="5C9A78E6"/>
    <w:rsid w:val="5CA47A9E"/>
    <w:rsid w:val="5CC11316"/>
    <w:rsid w:val="5CDA4186"/>
    <w:rsid w:val="5CE13766"/>
    <w:rsid w:val="5CE2128D"/>
    <w:rsid w:val="5CE84AF5"/>
    <w:rsid w:val="5CF07506"/>
    <w:rsid w:val="5D170F36"/>
    <w:rsid w:val="5D172CE4"/>
    <w:rsid w:val="5D2418A5"/>
    <w:rsid w:val="5D274799"/>
    <w:rsid w:val="5D2E002E"/>
    <w:rsid w:val="5D403AD8"/>
    <w:rsid w:val="5D4930BA"/>
    <w:rsid w:val="5D535CE6"/>
    <w:rsid w:val="5D6677C8"/>
    <w:rsid w:val="5D6E0CD9"/>
    <w:rsid w:val="5D7E0FB5"/>
    <w:rsid w:val="5D8D11F8"/>
    <w:rsid w:val="5DAD53F7"/>
    <w:rsid w:val="5DDB1F64"/>
    <w:rsid w:val="5DDB6408"/>
    <w:rsid w:val="5DEC23C3"/>
    <w:rsid w:val="5DFB04BD"/>
    <w:rsid w:val="5E005E6E"/>
    <w:rsid w:val="5E0314BA"/>
    <w:rsid w:val="5E190CDE"/>
    <w:rsid w:val="5E257683"/>
    <w:rsid w:val="5E27164D"/>
    <w:rsid w:val="5E39312E"/>
    <w:rsid w:val="5E3D49CC"/>
    <w:rsid w:val="5E4044BD"/>
    <w:rsid w:val="5E483371"/>
    <w:rsid w:val="5E4A533B"/>
    <w:rsid w:val="5E4A70E9"/>
    <w:rsid w:val="5E4F4700"/>
    <w:rsid w:val="5E547F68"/>
    <w:rsid w:val="5E7A2598"/>
    <w:rsid w:val="5E802B0B"/>
    <w:rsid w:val="5E8D407E"/>
    <w:rsid w:val="5E8F2D4E"/>
    <w:rsid w:val="5EA26F25"/>
    <w:rsid w:val="5EA762EA"/>
    <w:rsid w:val="5EC155FD"/>
    <w:rsid w:val="5EC7073A"/>
    <w:rsid w:val="5F0E6369"/>
    <w:rsid w:val="5F131BD1"/>
    <w:rsid w:val="5F1A4D0E"/>
    <w:rsid w:val="5F2E2567"/>
    <w:rsid w:val="5F357D99"/>
    <w:rsid w:val="5F4B3119"/>
    <w:rsid w:val="5F553F98"/>
    <w:rsid w:val="5F6959D7"/>
    <w:rsid w:val="5F781A34"/>
    <w:rsid w:val="5F887EC9"/>
    <w:rsid w:val="5F8D54E0"/>
    <w:rsid w:val="5F990328"/>
    <w:rsid w:val="5F9920D6"/>
    <w:rsid w:val="5FB011CE"/>
    <w:rsid w:val="5FB52C88"/>
    <w:rsid w:val="5FB567E4"/>
    <w:rsid w:val="5FB94250"/>
    <w:rsid w:val="5FD67D35"/>
    <w:rsid w:val="5FE5356E"/>
    <w:rsid w:val="5FF437B1"/>
    <w:rsid w:val="5FFB68ED"/>
    <w:rsid w:val="60011A2A"/>
    <w:rsid w:val="600B63C8"/>
    <w:rsid w:val="60163727"/>
    <w:rsid w:val="602C4CF9"/>
    <w:rsid w:val="60426BD0"/>
    <w:rsid w:val="60457B68"/>
    <w:rsid w:val="60487659"/>
    <w:rsid w:val="605D1356"/>
    <w:rsid w:val="60714E01"/>
    <w:rsid w:val="608C39E9"/>
    <w:rsid w:val="608C5797"/>
    <w:rsid w:val="608E7761"/>
    <w:rsid w:val="60997EB4"/>
    <w:rsid w:val="609A4358"/>
    <w:rsid w:val="609B3C2C"/>
    <w:rsid w:val="60A800F7"/>
    <w:rsid w:val="60BF5B6D"/>
    <w:rsid w:val="60C018E5"/>
    <w:rsid w:val="60C211B9"/>
    <w:rsid w:val="60CD22A0"/>
    <w:rsid w:val="60D456DF"/>
    <w:rsid w:val="60E6759D"/>
    <w:rsid w:val="60E90E3C"/>
    <w:rsid w:val="60EC26DA"/>
    <w:rsid w:val="61047A23"/>
    <w:rsid w:val="611063C8"/>
    <w:rsid w:val="612C2AD6"/>
    <w:rsid w:val="612C6F7A"/>
    <w:rsid w:val="615269E1"/>
    <w:rsid w:val="616E1341"/>
    <w:rsid w:val="61736957"/>
    <w:rsid w:val="61774699"/>
    <w:rsid w:val="617821BF"/>
    <w:rsid w:val="61840B64"/>
    <w:rsid w:val="61860438"/>
    <w:rsid w:val="618E3791"/>
    <w:rsid w:val="6192502F"/>
    <w:rsid w:val="619568CD"/>
    <w:rsid w:val="61970898"/>
    <w:rsid w:val="61AB32F6"/>
    <w:rsid w:val="61B2747F"/>
    <w:rsid w:val="61BA27D8"/>
    <w:rsid w:val="61C3343B"/>
    <w:rsid w:val="61CE56AB"/>
    <w:rsid w:val="61D513C0"/>
    <w:rsid w:val="62037CDB"/>
    <w:rsid w:val="620A1069"/>
    <w:rsid w:val="620C3034"/>
    <w:rsid w:val="621243C2"/>
    <w:rsid w:val="62141EE8"/>
    <w:rsid w:val="621E2D67"/>
    <w:rsid w:val="62210161"/>
    <w:rsid w:val="623E51B7"/>
    <w:rsid w:val="62467BC8"/>
    <w:rsid w:val="62572071"/>
    <w:rsid w:val="62650996"/>
    <w:rsid w:val="627B3D15"/>
    <w:rsid w:val="6283706E"/>
    <w:rsid w:val="62917095"/>
    <w:rsid w:val="6292105F"/>
    <w:rsid w:val="629B43B7"/>
    <w:rsid w:val="62A3326C"/>
    <w:rsid w:val="62A72D5C"/>
    <w:rsid w:val="62B114E5"/>
    <w:rsid w:val="62BB2364"/>
    <w:rsid w:val="62BB6808"/>
    <w:rsid w:val="62BD4E12"/>
    <w:rsid w:val="62C05BCC"/>
    <w:rsid w:val="62C0797A"/>
    <w:rsid w:val="62DB2A06"/>
    <w:rsid w:val="62DB47B4"/>
    <w:rsid w:val="62E01DCA"/>
    <w:rsid w:val="62E418BB"/>
    <w:rsid w:val="63224191"/>
    <w:rsid w:val="63310878"/>
    <w:rsid w:val="635F3637"/>
    <w:rsid w:val="636E5628"/>
    <w:rsid w:val="637644DD"/>
    <w:rsid w:val="63780255"/>
    <w:rsid w:val="637C7D45"/>
    <w:rsid w:val="638210D3"/>
    <w:rsid w:val="63A63014"/>
    <w:rsid w:val="63AC1FBF"/>
    <w:rsid w:val="63AD6150"/>
    <w:rsid w:val="63B35731"/>
    <w:rsid w:val="63B7527D"/>
    <w:rsid w:val="63BF6FD1"/>
    <w:rsid w:val="63CB2A7A"/>
    <w:rsid w:val="63D336DD"/>
    <w:rsid w:val="63E31B72"/>
    <w:rsid w:val="63E91153"/>
    <w:rsid w:val="63ED479F"/>
    <w:rsid w:val="63FA510E"/>
    <w:rsid w:val="64032214"/>
    <w:rsid w:val="64055F8C"/>
    <w:rsid w:val="64157DCB"/>
    <w:rsid w:val="641D4E1C"/>
    <w:rsid w:val="641F4B74"/>
    <w:rsid w:val="64281C7B"/>
    <w:rsid w:val="642B3519"/>
    <w:rsid w:val="64370110"/>
    <w:rsid w:val="64373C6C"/>
    <w:rsid w:val="643F2304"/>
    <w:rsid w:val="64542A70"/>
    <w:rsid w:val="64552344"/>
    <w:rsid w:val="64605396"/>
    <w:rsid w:val="646C600B"/>
    <w:rsid w:val="64740A1C"/>
    <w:rsid w:val="647508DA"/>
    <w:rsid w:val="64A62BA0"/>
    <w:rsid w:val="64A82DBC"/>
    <w:rsid w:val="64AD3F2E"/>
    <w:rsid w:val="64B654D9"/>
    <w:rsid w:val="64C9520C"/>
    <w:rsid w:val="64CE2822"/>
    <w:rsid w:val="64CF0348"/>
    <w:rsid w:val="64D714A3"/>
    <w:rsid w:val="64E21E2A"/>
    <w:rsid w:val="64E536C8"/>
    <w:rsid w:val="64E57B6C"/>
    <w:rsid w:val="65041B65"/>
    <w:rsid w:val="65085608"/>
    <w:rsid w:val="651144BD"/>
    <w:rsid w:val="652D7E5E"/>
    <w:rsid w:val="652E506F"/>
    <w:rsid w:val="65362175"/>
    <w:rsid w:val="65566374"/>
    <w:rsid w:val="6558033E"/>
    <w:rsid w:val="656B62C3"/>
    <w:rsid w:val="656C3DE9"/>
    <w:rsid w:val="65796CD3"/>
    <w:rsid w:val="657C227E"/>
    <w:rsid w:val="658729D1"/>
    <w:rsid w:val="6597768B"/>
    <w:rsid w:val="65A96DEB"/>
    <w:rsid w:val="65B03CD6"/>
    <w:rsid w:val="65B31A18"/>
    <w:rsid w:val="65C47781"/>
    <w:rsid w:val="65CA0289"/>
    <w:rsid w:val="65D5198E"/>
    <w:rsid w:val="65E9543A"/>
    <w:rsid w:val="66062232"/>
    <w:rsid w:val="66171FA7"/>
    <w:rsid w:val="66236B9E"/>
    <w:rsid w:val="6648106B"/>
    <w:rsid w:val="665B6338"/>
    <w:rsid w:val="66642F38"/>
    <w:rsid w:val="66815672"/>
    <w:rsid w:val="668B64F1"/>
    <w:rsid w:val="668D2269"/>
    <w:rsid w:val="669730E8"/>
    <w:rsid w:val="66974E96"/>
    <w:rsid w:val="66A059A1"/>
    <w:rsid w:val="66A17AC3"/>
    <w:rsid w:val="66A51361"/>
    <w:rsid w:val="66AE7F8C"/>
    <w:rsid w:val="66B9305E"/>
    <w:rsid w:val="66CF4630"/>
    <w:rsid w:val="66D47E98"/>
    <w:rsid w:val="66D71736"/>
    <w:rsid w:val="66F145A6"/>
    <w:rsid w:val="67024FF2"/>
    <w:rsid w:val="6712276E"/>
    <w:rsid w:val="67140294"/>
    <w:rsid w:val="671B700D"/>
    <w:rsid w:val="67401089"/>
    <w:rsid w:val="6740552D"/>
    <w:rsid w:val="674768BC"/>
    <w:rsid w:val="67564D51"/>
    <w:rsid w:val="67572F4E"/>
    <w:rsid w:val="675D1C3B"/>
    <w:rsid w:val="676A6106"/>
    <w:rsid w:val="677B0314"/>
    <w:rsid w:val="677B6565"/>
    <w:rsid w:val="6787315C"/>
    <w:rsid w:val="67A05FCC"/>
    <w:rsid w:val="67A45ABC"/>
    <w:rsid w:val="67B0620F"/>
    <w:rsid w:val="67B11959"/>
    <w:rsid w:val="67C65A33"/>
    <w:rsid w:val="67CC0B6F"/>
    <w:rsid w:val="67D31EFE"/>
    <w:rsid w:val="67D43D2A"/>
    <w:rsid w:val="67F3434E"/>
    <w:rsid w:val="680D18B3"/>
    <w:rsid w:val="68242759"/>
    <w:rsid w:val="6828049B"/>
    <w:rsid w:val="68297D70"/>
    <w:rsid w:val="68364B21"/>
    <w:rsid w:val="685A261F"/>
    <w:rsid w:val="685C0145"/>
    <w:rsid w:val="685E3EBD"/>
    <w:rsid w:val="68680898"/>
    <w:rsid w:val="686F7322"/>
    <w:rsid w:val="6870599E"/>
    <w:rsid w:val="68727968"/>
    <w:rsid w:val="68751207"/>
    <w:rsid w:val="68BB30BE"/>
    <w:rsid w:val="68E85E7D"/>
    <w:rsid w:val="68EC14C9"/>
    <w:rsid w:val="68FB5BB0"/>
    <w:rsid w:val="692F13B6"/>
    <w:rsid w:val="6942733B"/>
    <w:rsid w:val="69561038"/>
    <w:rsid w:val="695A0B28"/>
    <w:rsid w:val="69780FAF"/>
    <w:rsid w:val="697F058F"/>
    <w:rsid w:val="69877444"/>
    <w:rsid w:val="698E07D2"/>
    <w:rsid w:val="69AF6A8E"/>
    <w:rsid w:val="69C064B2"/>
    <w:rsid w:val="69D837FB"/>
    <w:rsid w:val="69D87C9F"/>
    <w:rsid w:val="69E20B1E"/>
    <w:rsid w:val="69F04FE9"/>
    <w:rsid w:val="69F525FF"/>
    <w:rsid w:val="69F85C4B"/>
    <w:rsid w:val="6A0B1E23"/>
    <w:rsid w:val="6A107439"/>
    <w:rsid w:val="6A152CA1"/>
    <w:rsid w:val="6A162576"/>
    <w:rsid w:val="6A372C18"/>
    <w:rsid w:val="6A3824EC"/>
    <w:rsid w:val="6A4E1D0F"/>
    <w:rsid w:val="6A554E4C"/>
    <w:rsid w:val="6A582B8E"/>
    <w:rsid w:val="6A627569"/>
    <w:rsid w:val="6A6D03E7"/>
    <w:rsid w:val="6A707ED8"/>
    <w:rsid w:val="6A79207D"/>
    <w:rsid w:val="6A7A0D56"/>
    <w:rsid w:val="6A7C687C"/>
    <w:rsid w:val="6A7F45BF"/>
    <w:rsid w:val="6ABF152D"/>
    <w:rsid w:val="6AC00E5F"/>
    <w:rsid w:val="6AD20B92"/>
    <w:rsid w:val="6AD541DF"/>
    <w:rsid w:val="6AE6019A"/>
    <w:rsid w:val="6B056872"/>
    <w:rsid w:val="6B0A032C"/>
    <w:rsid w:val="6B0E014E"/>
    <w:rsid w:val="6B2667E8"/>
    <w:rsid w:val="6B3453A9"/>
    <w:rsid w:val="6B3A00B9"/>
    <w:rsid w:val="6B5B4551"/>
    <w:rsid w:val="6B5B46E4"/>
    <w:rsid w:val="6B623CC4"/>
    <w:rsid w:val="6B655563"/>
    <w:rsid w:val="6B7D28AC"/>
    <w:rsid w:val="6B923E7E"/>
    <w:rsid w:val="6B96571C"/>
    <w:rsid w:val="6BA20565"/>
    <w:rsid w:val="6BA75B7B"/>
    <w:rsid w:val="6BAE7B85"/>
    <w:rsid w:val="6BB64010"/>
    <w:rsid w:val="6BC4672D"/>
    <w:rsid w:val="6BCA186A"/>
    <w:rsid w:val="6BF1329A"/>
    <w:rsid w:val="6BF84685"/>
    <w:rsid w:val="6C0905E4"/>
    <w:rsid w:val="6C111246"/>
    <w:rsid w:val="6C133210"/>
    <w:rsid w:val="6C1D408F"/>
    <w:rsid w:val="6C21592D"/>
    <w:rsid w:val="6C2C6080"/>
    <w:rsid w:val="6C3D028D"/>
    <w:rsid w:val="6C5A2BED"/>
    <w:rsid w:val="6C5C0714"/>
    <w:rsid w:val="6C5C4BB7"/>
    <w:rsid w:val="6C5C612E"/>
    <w:rsid w:val="6C6D0B73"/>
    <w:rsid w:val="6C7F2654"/>
    <w:rsid w:val="6C8163CC"/>
    <w:rsid w:val="6C841A18"/>
    <w:rsid w:val="6CBA7B30"/>
    <w:rsid w:val="6CBD41A8"/>
    <w:rsid w:val="6CE4695B"/>
    <w:rsid w:val="6D037D21"/>
    <w:rsid w:val="6D082652"/>
    <w:rsid w:val="6D0A4613"/>
    <w:rsid w:val="6D0B213A"/>
    <w:rsid w:val="6D0F1C2A"/>
    <w:rsid w:val="6D133F48"/>
    <w:rsid w:val="6D147240"/>
    <w:rsid w:val="6D193E61"/>
    <w:rsid w:val="6D2356D5"/>
    <w:rsid w:val="6D341690"/>
    <w:rsid w:val="6D34343E"/>
    <w:rsid w:val="6D350F65"/>
    <w:rsid w:val="6D411D30"/>
    <w:rsid w:val="6D4B0788"/>
    <w:rsid w:val="6D4D4500"/>
    <w:rsid w:val="6D543AE1"/>
    <w:rsid w:val="6D54588F"/>
    <w:rsid w:val="6D5D0BE7"/>
    <w:rsid w:val="6D725D15"/>
    <w:rsid w:val="6D726375"/>
    <w:rsid w:val="6D800432"/>
    <w:rsid w:val="6D8223FC"/>
    <w:rsid w:val="6D8A3CA1"/>
    <w:rsid w:val="6D9C10A4"/>
    <w:rsid w:val="6D9E4D5C"/>
    <w:rsid w:val="6DBB76BC"/>
    <w:rsid w:val="6DC01176"/>
    <w:rsid w:val="6DCF3167"/>
    <w:rsid w:val="6DDB4055"/>
    <w:rsid w:val="6E041367"/>
    <w:rsid w:val="6E0C43BB"/>
    <w:rsid w:val="6E0F17B6"/>
    <w:rsid w:val="6E2434B3"/>
    <w:rsid w:val="6E250FD9"/>
    <w:rsid w:val="6E276AFF"/>
    <w:rsid w:val="6E2E4332"/>
    <w:rsid w:val="6E35746E"/>
    <w:rsid w:val="6E380D0C"/>
    <w:rsid w:val="6E3F653F"/>
    <w:rsid w:val="6E447033"/>
    <w:rsid w:val="6E511DCE"/>
    <w:rsid w:val="6E7855AD"/>
    <w:rsid w:val="6E7D7067"/>
    <w:rsid w:val="6E7E6BC0"/>
    <w:rsid w:val="6E7F311A"/>
    <w:rsid w:val="6E856204"/>
    <w:rsid w:val="6E8D6012"/>
    <w:rsid w:val="6E970129"/>
    <w:rsid w:val="6EA6211A"/>
    <w:rsid w:val="6EB1286D"/>
    <w:rsid w:val="6EB365E5"/>
    <w:rsid w:val="6ECD58F9"/>
    <w:rsid w:val="6ED21161"/>
    <w:rsid w:val="6EF235B1"/>
    <w:rsid w:val="6EF56BFD"/>
    <w:rsid w:val="6F345978"/>
    <w:rsid w:val="6F370FC4"/>
    <w:rsid w:val="6F5558EE"/>
    <w:rsid w:val="6F55769C"/>
    <w:rsid w:val="6F670015"/>
    <w:rsid w:val="6F685621"/>
    <w:rsid w:val="6F6A1399"/>
    <w:rsid w:val="6F6B5112"/>
    <w:rsid w:val="6F7915DC"/>
    <w:rsid w:val="6F79782E"/>
    <w:rsid w:val="6F80296B"/>
    <w:rsid w:val="6F810491"/>
    <w:rsid w:val="6F83245B"/>
    <w:rsid w:val="6F865AA7"/>
    <w:rsid w:val="6FB645DF"/>
    <w:rsid w:val="6FB97C2B"/>
    <w:rsid w:val="6FC71822"/>
    <w:rsid w:val="6FD40F09"/>
    <w:rsid w:val="6FD64C81"/>
    <w:rsid w:val="6FDB2297"/>
    <w:rsid w:val="6FE836A5"/>
    <w:rsid w:val="6FF70753"/>
    <w:rsid w:val="6FFD045F"/>
    <w:rsid w:val="70082960"/>
    <w:rsid w:val="700C06A3"/>
    <w:rsid w:val="70182BA3"/>
    <w:rsid w:val="70390D6C"/>
    <w:rsid w:val="703B0F88"/>
    <w:rsid w:val="704F233D"/>
    <w:rsid w:val="7056191E"/>
    <w:rsid w:val="70666005"/>
    <w:rsid w:val="70676D74"/>
    <w:rsid w:val="706E487B"/>
    <w:rsid w:val="7084648B"/>
    <w:rsid w:val="70871AD7"/>
    <w:rsid w:val="70877817"/>
    <w:rsid w:val="709366CE"/>
    <w:rsid w:val="709A5ECC"/>
    <w:rsid w:val="709F0A11"/>
    <w:rsid w:val="70A73F27"/>
    <w:rsid w:val="70BD199D"/>
    <w:rsid w:val="70C66AA3"/>
    <w:rsid w:val="70D54F38"/>
    <w:rsid w:val="70E433CD"/>
    <w:rsid w:val="71033854"/>
    <w:rsid w:val="7104137A"/>
    <w:rsid w:val="710870BC"/>
    <w:rsid w:val="71145A61"/>
    <w:rsid w:val="711461F7"/>
    <w:rsid w:val="71234381"/>
    <w:rsid w:val="71265794"/>
    <w:rsid w:val="71290DE0"/>
    <w:rsid w:val="71297032"/>
    <w:rsid w:val="712B6906"/>
    <w:rsid w:val="712F4D0B"/>
    <w:rsid w:val="7130216F"/>
    <w:rsid w:val="7148395C"/>
    <w:rsid w:val="714F7212"/>
    <w:rsid w:val="715C2F64"/>
    <w:rsid w:val="71665B90"/>
    <w:rsid w:val="716C6309"/>
    <w:rsid w:val="71775FF0"/>
    <w:rsid w:val="718304F0"/>
    <w:rsid w:val="71842467"/>
    <w:rsid w:val="719721EE"/>
    <w:rsid w:val="71C64881"/>
    <w:rsid w:val="71CD3E62"/>
    <w:rsid w:val="71DE317F"/>
    <w:rsid w:val="71EE3B85"/>
    <w:rsid w:val="71F238C8"/>
    <w:rsid w:val="71F65166"/>
    <w:rsid w:val="72037883"/>
    <w:rsid w:val="72161365"/>
    <w:rsid w:val="72231CD3"/>
    <w:rsid w:val="72264B69"/>
    <w:rsid w:val="72312642"/>
    <w:rsid w:val="72394058"/>
    <w:rsid w:val="72395053"/>
    <w:rsid w:val="723D2D95"/>
    <w:rsid w:val="724759C2"/>
    <w:rsid w:val="726447C6"/>
    <w:rsid w:val="72676064"/>
    <w:rsid w:val="726E73F3"/>
    <w:rsid w:val="726F4F19"/>
    <w:rsid w:val="727A7B45"/>
    <w:rsid w:val="728269FA"/>
    <w:rsid w:val="728E2F2C"/>
    <w:rsid w:val="72A46970"/>
    <w:rsid w:val="72A921D9"/>
    <w:rsid w:val="72B4247F"/>
    <w:rsid w:val="72C708B1"/>
    <w:rsid w:val="72CA214F"/>
    <w:rsid w:val="72D35992"/>
    <w:rsid w:val="72E43211"/>
    <w:rsid w:val="72E871A5"/>
    <w:rsid w:val="72EE0F33"/>
    <w:rsid w:val="72FA0C86"/>
    <w:rsid w:val="73137F9A"/>
    <w:rsid w:val="731A30D6"/>
    <w:rsid w:val="731D4975"/>
    <w:rsid w:val="7327134F"/>
    <w:rsid w:val="732775A1"/>
    <w:rsid w:val="733422DC"/>
    <w:rsid w:val="733A5527"/>
    <w:rsid w:val="734704D0"/>
    <w:rsid w:val="73477D47"/>
    <w:rsid w:val="7349576A"/>
    <w:rsid w:val="734B3290"/>
    <w:rsid w:val="734C0DB6"/>
    <w:rsid w:val="7352461E"/>
    <w:rsid w:val="7355410F"/>
    <w:rsid w:val="73555EBD"/>
    <w:rsid w:val="736B1B84"/>
    <w:rsid w:val="73781BAB"/>
    <w:rsid w:val="737F118B"/>
    <w:rsid w:val="73886292"/>
    <w:rsid w:val="738A200A"/>
    <w:rsid w:val="738F5872"/>
    <w:rsid w:val="73A330CC"/>
    <w:rsid w:val="73AA6208"/>
    <w:rsid w:val="73AF7CC3"/>
    <w:rsid w:val="73C82B32"/>
    <w:rsid w:val="73CB617F"/>
    <w:rsid w:val="73CD0149"/>
    <w:rsid w:val="73CF2113"/>
    <w:rsid w:val="73D2575F"/>
    <w:rsid w:val="73D74B24"/>
    <w:rsid w:val="73E21E46"/>
    <w:rsid w:val="73E223A7"/>
    <w:rsid w:val="73EA2AA9"/>
    <w:rsid w:val="73F4269B"/>
    <w:rsid w:val="74017DF2"/>
    <w:rsid w:val="74051971"/>
    <w:rsid w:val="74085625"/>
    <w:rsid w:val="740C0C71"/>
    <w:rsid w:val="74143FCA"/>
    <w:rsid w:val="74147B26"/>
    <w:rsid w:val="74161AF0"/>
    <w:rsid w:val="7419338E"/>
    <w:rsid w:val="74365B03"/>
    <w:rsid w:val="743B50B2"/>
    <w:rsid w:val="74454183"/>
    <w:rsid w:val="74546174"/>
    <w:rsid w:val="746D7236"/>
    <w:rsid w:val="747F7695"/>
    <w:rsid w:val="748317D6"/>
    <w:rsid w:val="748E78D8"/>
    <w:rsid w:val="74DD616A"/>
    <w:rsid w:val="74F811F5"/>
    <w:rsid w:val="750E27C7"/>
    <w:rsid w:val="75127B90"/>
    <w:rsid w:val="75273889"/>
    <w:rsid w:val="75322959"/>
    <w:rsid w:val="75357D54"/>
    <w:rsid w:val="753A180E"/>
    <w:rsid w:val="753D12FE"/>
    <w:rsid w:val="754B57C9"/>
    <w:rsid w:val="75581C94"/>
    <w:rsid w:val="755A3C5E"/>
    <w:rsid w:val="75664E30"/>
    <w:rsid w:val="756E770A"/>
    <w:rsid w:val="75742F72"/>
    <w:rsid w:val="757A4300"/>
    <w:rsid w:val="757C1E26"/>
    <w:rsid w:val="75812F99"/>
    <w:rsid w:val="75894543"/>
    <w:rsid w:val="7590142E"/>
    <w:rsid w:val="75976830"/>
    <w:rsid w:val="759C6025"/>
    <w:rsid w:val="75A44ED9"/>
    <w:rsid w:val="75A60C51"/>
    <w:rsid w:val="75A90742"/>
    <w:rsid w:val="75C45313"/>
    <w:rsid w:val="75DC28C5"/>
    <w:rsid w:val="75E74549"/>
    <w:rsid w:val="75EA3234"/>
    <w:rsid w:val="75EB48B6"/>
    <w:rsid w:val="75FC2F67"/>
    <w:rsid w:val="760065B4"/>
    <w:rsid w:val="761E6A3A"/>
    <w:rsid w:val="76383989"/>
    <w:rsid w:val="763E70DC"/>
    <w:rsid w:val="76544B51"/>
    <w:rsid w:val="765A00C6"/>
    <w:rsid w:val="765B1A3C"/>
    <w:rsid w:val="765B7C8E"/>
    <w:rsid w:val="766308F1"/>
    <w:rsid w:val="76742AFE"/>
    <w:rsid w:val="767E397C"/>
    <w:rsid w:val="768E0063"/>
    <w:rsid w:val="76962A74"/>
    <w:rsid w:val="769B452E"/>
    <w:rsid w:val="76BB072D"/>
    <w:rsid w:val="76C43A85"/>
    <w:rsid w:val="76CC0B8C"/>
    <w:rsid w:val="76D57A40"/>
    <w:rsid w:val="76E61C4D"/>
    <w:rsid w:val="76EC4D8A"/>
    <w:rsid w:val="76F1414E"/>
    <w:rsid w:val="76F361FD"/>
    <w:rsid w:val="76F51E90"/>
    <w:rsid w:val="76F81981"/>
    <w:rsid w:val="770025E3"/>
    <w:rsid w:val="77020109"/>
    <w:rsid w:val="770976EA"/>
    <w:rsid w:val="771A36A5"/>
    <w:rsid w:val="77244524"/>
    <w:rsid w:val="7730111A"/>
    <w:rsid w:val="774A1839"/>
    <w:rsid w:val="77604C10"/>
    <w:rsid w:val="776668EA"/>
    <w:rsid w:val="776B5CAF"/>
    <w:rsid w:val="777D2475"/>
    <w:rsid w:val="778362E7"/>
    <w:rsid w:val="77843214"/>
    <w:rsid w:val="779E42D6"/>
    <w:rsid w:val="779F1DFC"/>
    <w:rsid w:val="77A15B74"/>
    <w:rsid w:val="77C81353"/>
    <w:rsid w:val="77D575CC"/>
    <w:rsid w:val="77DE46D3"/>
    <w:rsid w:val="77ED294E"/>
    <w:rsid w:val="77ED700C"/>
    <w:rsid w:val="77F17064"/>
    <w:rsid w:val="77FC2DAB"/>
    <w:rsid w:val="78014865"/>
    <w:rsid w:val="78034139"/>
    <w:rsid w:val="782642CC"/>
    <w:rsid w:val="784B5AE0"/>
    <w:rsid w:val="784D7AAA"/>
    <w:rsid w:val="784F737E"/>
    <w:rsid w:val="787457BA"/>
    <w:rsid w:val="787943FB"/>
    <w:rsid w:val="787D213D"/>
    <w:rsid w:val="789C633C"/>
    <w:rsid w:val="78A0582D"/>
    <w:rsid w:val="78A3591C"/>
    <w:rsid w:val="78B41242"/>
    <w:rsid w:val="78B96EEE"/>
    <w:rsid w:val="78BB2C66"/>
    <w:rsid w:val="78D43D28"/>
    <w:rsid w:val="78E201F2"/>
    <w:rsid w:val="78EA52F9"/>
    <w:rsid w:val="78F47F26"/>
    <w:rsid w:val="78FB3062"/>
    <w:rsid w:val="78FE2B52"/>
    <w:rsid w:val="78FF0DA4"/>
    <w:rsid w:val="7927654D"/>
    <w:rsid w:val="79312F28"/>
    <w:rsid w:val="79450781"/>
    <w:rsid w:val="79610CDC"/>
    <w:rsid w:val="7961380D"/>
    <w:rsid w:val="79660E24"/>
    <w:rsid w:val="79797984"/>
    <w:rsid w:val="797B41A3"/>
    <w:rsid w:val="798D4602"/>
    <w:rsid w:val="798F414F"/>
    <w:rsid w:val="7995551C"/>
    <w:rsid w:val="79975481"/>
    <w:rsid w:val="799D236B"/>
    <w:rsid w:val="79A4194C"/>
    <w:rsid w:val="79A61220"/>
    <w:rsid w:val="79A67472"/>
    <w:rsid w:val="79AC0800"/>
    <w:rsid w:val="79AE4579"/>
    <w:rsid w:val="79CC49FF"/>
    <w:rsid w:val="79D33FDF"/>
    <w:rsid w:val="79D73ACF"/>
    <w:rsid w:val="79DE6506"/>
    <w:rsid w:val="79F503F9"/>
    <w:rsid w:val="79F93A46"/>
    <w:rsid w:val="79FF6B82"/>
    <w:rsid w:val="7A170370"/>
    <w:rsid w:val="7A1C14E2"/>
    <w:rsid w:val="7A287E87"/>
    <w:rsid w:val="7A2D1941"/>
    <w:rsid w:val="7A321BB7"/>
    <w:rsid w:val="7A3D1AF3"/>
    <w:rsid w:val="7A4078C7"/>
    <w:rsid w:val="7A440A39"/>
    <w:rsid w:val="7A4A24F3"/>
    <w:rsid w:val="7A546ECE"/>
    <w:rsid w:val="7A574C10"/>
    <w:rsid w:val="7A5C2227"/>
    <w:rsid w:val="7A601D17"/>
    <w:rsid w:val="7A680BCB"/>
    <w:rsid w:val="7A7B08FF"/>
    <w:rsid w:val="7A7B0A03"/>
    <w:rsid w:val="7A807CC3"/>
    <w:rsid w:val="7A8377B3"/>
    <w:rsid w:val="7A9C5C09"/>
    <w:rsid w:val="7AA02113"/>
    <w:rsid w:val="7AA77622"/>
    <w:rsid w:val="7AAA11E4"/>
    <w:rsid w:val="7AAC3494"/>
    <w:rsid w:val="7AD718AD"/>
    <w:rsid w:val="7AD7365B"/>
    <w:rsid w:val="7AD775ED"/>
    <w:rsid w:val="7AF72273"/>
    <w:rsid w:val="7AF81F4F"/>
    <w:rsid w:val="7B0408F4"/>
    <w:rsid w:val="7B0A57DF"/>
    <w:rsid w:val="7B0B276E"/>
    <w:rsid w:val="7B1623D5"/>
    <w:rsid w:val="7B166879"/>
    <w:rsid w:val="7B2A7C2F"/>
    <w:rsid w:val="7B3B1E3C"/>
    <w:rsid w:val="7B3F192C"/>
    <w:rsid w:val="7B4231CA"/>
    <w:rsid w:val="7B452CBB"/>
    <w:rsid w:val="7B4909FD"/>
    <w:rsid w:val="7B4F58E7"/>
    <w:rsid w:val="7B4F7695"/>
    <w:rsid w:val="7B615D46"/>
    <w:rsid w:val="7B6C0247"/>
    <w:rsid w:val="7B7A2964"/>
    <w:rsid w:val="7B7B492E"/>
    <w:rsid w:val="7B821819"/>
    <w:rsid w:val="7B8A5D04"/>
    <w:rsid w:val="7B9A4DB4"/>
    <w:rsid w:val="7B9F061D"/>
    <w:rsid w:val="7BAD71C2"/>
    <w:rsid w:val="7BC6204D"/>
    <w:rsid w:val="7BDA78A7"/>
    <w:rsid w:val="7BEC1388"/>
    <w:rsid w:val="7BFD5343"/>
    <w:rsid w:val="7C23124E"/>
    <w:rsid w:val="7C376AA7"/>
    <w:rsid w:val="7C3E7E36"/>
    <w:rsid w:val="7C460A98"/>
    <w:rsid w:val="7C541895"/>
    <w:rsid w:val="7C594C70"/>
    <w:rsid w:val="7C5F7DAC"/>
    <w:rsid w:val="7C6B04FF"/>
    <w:rsid w:val="7C75137E"/>
    <w:rsid w:val="7C8415C1"/>
    <w:rsid w:val="7C945CA8"/>
    <w:rsid w:val="7C961A20"/>
    <w:rsid w:val="7C964DBB"/>
    <w:rsid w:val="7CA73C2D"/>
    <w:rsid w:val="7CAB4D9F"/>
    <w:rsid w:val="7CC876FF"/>
    <w:rsid w:val="7CD73DE6"/>
    <w:rsid w:val="7D0B2034"/>
    <w:rsid w:val="7D0C1CE2"/>
    <w:rsid w:val="7D11554A"/>
    <w:rsid w:val="7D142945"/>
    <w:rsid w:val="7D14651F"/>
    <w:rsid w:val="7D1E1A15"/>
    <w:rsid w:val="7D344D95"/>
    <w:rsid w:val="7D450D50"/>
    <w:rsid w:val="7D4A45B8"/>
    <w:rsid w:val="7D4C45F6"/>
    <w:rsid w:val="7D592F5B"/>
    <w:rsid w:val="7D6774DC"/>
    <w:rsid w:val="7D733B0F"/>
    <w:rsid w:val="7D845D1C"/>
    <w:rsid w:val="7D8B70AB"/>
    <w:rsid w:val="7D9046C1"/>
    <w:rsid w:val="7D935F5F"/>
    <w:rsid w:val="7DA10339"/>
    <w:rsid w:val="7DAC501E"/>
    <w:rsid w:val="7DD81BC4"/>
    <w:rsid w:val="7DE02B83"/>
    <w:rsid w:val="7DE20C95"/>
    <w:rsid w:val="7DF2712A"/>
    <w:rsid w:val="7DFC1D56"/>
    <w:rsid w:val="7E1803F3"/>
    <w:rsid w:val="7E1F3C97"/>
    <w:rsid w:val="7E374B3D"/>
    <w:rsid w:val="7E513524"/>
    <w:rsid w:val="7E5F5E41"/>
    <w:rsid w:val="7E6E2528"/>
    <w:rsid w:val="7E8A7362"/>
    <w:rsid w:val="7E8F4979"/>
    <w:rsid w:val="7E9975A5"/>
    <w:rsid w:val="7EA2350B"/>
    <w:rsid w:val="7EBB576E"/>
    <w:rsid w:val="7EC30AC6"/>
    <w:rsid w:val="7EDC7492"/>
    <w:rsid w:val="7EE06F82"/>
    <w:rsid w:val="7EE54599"/>
    <w:rsid w:val="7F264BB1"/>
    <w:rsid w:val="7F271055"/>
    <w:rsid w:val="7F280929"/>
    <w:rsid w:val="7F34107C"/>
    <w:rsid w:val="7F4C0ABC"/>
    <w:rsid w:val="7F4D0390"/>
    <w:rsid w:val="7F5160D2"/>
    <w:rsid w:val="7F5E7584"/>
    <w:rsid w:val="7F673200"/>
    <w:rsid w:val="7F800765"/>
    <w:rsid w:val="7F855D7C"/>
    <w:rsid w:val="7F9B10FB"/>
    <w:rsid w:val="7FC40652"/>
    <w:rsid w:val="7FCE14D1"/>
    <w:rsid w:val="7FD05249"/>
    <w:rsid w:val="7FD5583B"/>
    <w:rsid w:val="7FDE010B"/>
    <w:rsid w:val="7FEE3921"/>
    <w:rsid w:val="7FF947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qFormat="1" w:unhideWhenUsed="0" w:uiPriority="0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semiHidden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永中宋体" w:hAnsi="Times New Roman" w:eastAsia="永中宋体" w:cs="Arial"/>
      <w:b/>
      <w:bCs/>
      <w:color w:val="000000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kern w:val="44"/>
      <w:sz w:val="44"/>
    </w:rPr>
  </w:style>
  <w:style w:type="paragraph" w:styleId="3">
    <w:name w:val="heading 2"/>
    <w:basedOn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sz w:val="32"/>
    </w:rPr>
  </w:style>
  <w:style w:type="paragraph" w:styleId="4">
    <w:name w:val="heading 3"/>
    <w:basedOn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sz w:val="32"/>
    </w:rPr>
  </w:style>
  <w:style w:type="character" w:default="1" w:styleId="11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Emphasis"/>
    <w:basedOn w:val="11"/>
    <w:qFormat/>
    <w:uiPriority w:val="99"/>
    <w:rPr>
      <w:i/>
    </w:rPr>
  </w:style>
  <w:style w:type="paragraph" w:customStyle="1" w:styleId="15">
    <w:name w:val="BodyText"/>
    <w:qFormat/>
    <w:uiPriority w:val="0"/>
    <w:pPr>
      <w:widowControl w:val="0"/>
      <w:spacing w:after="12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16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3771</Words>
  <Characters>3918</Characters>
  <Lines>74</Lines>
  <Paragraphs>41</Paragraphs>
  <TotalTime>30</TotalTime>
  <ScaleCrop>false</ScaleCrop>
  <LinksUpToDate>false</LinksUpToDate>
  <CharactersWithSpaces>3959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2020-11-21T09:58:00Z</dcterms:created>
  <dc:creator>project</dc:creator>
  <cp:lastModifiedBy>四川巾帼园</cp:lastModifiedBy>
  <cp:lastPrinted>2025-03-19T07:13:00Z</cp:lastPrinted>
  <dcterms:modified xsi:type="dcterms:W3CDTF">2025-03-19T07:35:37Z</dcterms:modified>
  <cp:revision>866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2AF48B6F333A449CB0B7BDB96D215BBB_13</vt:lpwstr>
  </property>
  <property fmtid="{D5CDD505-2E9C-101B-9397-08002B2CF9AE}" pid="4" name="KSOTemplateDocerSaveRecord">
    <vt:lpwstr>eyJoZGlkIjoiMmY1OWY2ZTZiYTZlNmFhZDlkNmE0MTE5M2I3MzY2ZDQiLCJ1c2VySWQiOiIzMTYzNDY1NDUifQ==</vt:lpwstr>
  </property>
</Properties>
</file>